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0B194" w14:textId="33727A5C" w:rsidR="007C1373" w:rsidRDefault="009A535E">
      <w:pPr>
        <w:sectPr w:rsidR="007C1373">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bookmarkStart w:id="0" w:name="_GoBack"/>
      <w:bookmarkEnd w:id="0"/>
      <w:r>
        <w:rPr>
          <w:noProof/>
        </w:rPr>
        <w:drawing>
          <wp:anchor distT="0" distB="0" distL="114300" distR="114300" simplePos="0" relativeHeight="251663504" behindDoc="0" locked="0" layoutInCell="1" allowOverlap="1" wp14:anchorId="444BA0DB" wp14:editId="567C11A9">
            <wp:simplePos x="0" y="0"/>
            <wp:positionH relativeFrom="page">
              <wp:posOffset>5524500</wp:posOffset>
            </wp:positionH>
            <wp:positionV relativeFrom="page">
              <wp:posOffset>7703820</wp:posOffset>
            </wp:positionV>
            <wp:extent cx="1408430" cy="1877695"/>
            <wp:effectExtent l="0" t="0" r="0" b="1905"/>
            <wp:wrapThrough wrapText="bothSides">
              <wp:wrapPolygon edited="0">
                <wp:start x="0" y="0"/>
                <wp:lineTo x="0" y="21330"/>
                <wp:lineTo x="21035" y="21330"/>
                <wp:lineTo x="21035" y="0"/>
                <wp:lineTo x="0" y="0"/>
              </wp:wrapPolygon>
            </wp:wrapThrough>
            <wp:docPr id="2" name="Picture 2" descr="Macintosh HD:Users:kellybrown:Pictures:iPhoto Library.photolibrary:Previews:2015:02:11:20150211-113847:9goO%kZBQMKGSLqGNv2RVg:IMG_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kellybrown:Pictures:iPhoto Library.photolibrary:Previews:2015:02:11:20150211-113847:9goO%kZBQMKGSLqGNv2RVg:IMG_03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47E87A4F" wp14:editId="402F150D">
                <wp:simplePos x="0" y="0"/>
                <wp:positionH relativeFrom="page">
                  <wp:posOffset>5073650</wp:posOffset>
                </wp:positionH>
                <wp:positionV relativeFrom="page">
                  <wp:posOffset>3676015</wp:posOffset>
                </wp:positionV>
                <wp:extent cx="2342515" cy="3982085"/>
                <wp:effectExtent l="0" t="0" r="0" b="5715"/>
                <wp:wrapTight wrapText="bothSides">
                  <wp:wrapPolygon edited="0">
                    <wp:start x="703" y="0"/>
                    <wp:lineTo x="703" y="21493"/>
                    <wp:lineTo x="20610" y="21493"/>
                    <wp:lineTo x="20610" y="0"/>
                    <wp:lineTo x="703" y="0"/>
                  </wp:wrapPolygon>
                </wp:wrapTight>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398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CCB16A6" w14:textId="588DA0D5" w:rsidR="00E05427" w:rsidRPr="00A75774" w:rsidRDefault="00E05427" w:rsidP="007C1373">
                            <w:pPr>
                              <w:pStyle w:val="BlockText"/>
                              <w:rPr>
                                <w:sz w:val="22"/>
                                <w:szCs w:val="22"/>
                              </w:rPr>
                            </w:pPr>
                            <w:r w:rsidRPr="00A75774">
                              <w:rPr>
                                <w:sz w:val="22"/>
                                <w:szCs w:val="22"/>
                              </w:rPr>
                              <w:t>For your convenience, KCWCD has provided another way for customers to pay their bill. Simply call the office during normal business hours at 435-644-3997 and pay by d</w:t>
                            </w:r>
                            <w:r>
                              <w:rPr>
                                <w:sz w:val="22"/>
                                <w:szCs w:val="22"/>
                              </w:rPr>
                              <w:t xml:space="preserve">ebit or credit card. There is </w:t>
                            </w:r>
                            <w:r w:rsidRPr="00A75774">
                              <w:rPr>
                                <w:sz w:val="22"/>
                                <w:szCs w:val="22"/>
                              </w:rPr>
                              <w:t>a $1.00 service charg</w:t>
                            </w:r>
                            <w:r>
                              <w:rPr>
                                <w:sz w:val="22"/>
                                <w:szCs w:val="22"/>
                              </w:rPr>
                              <w:t>e</w:t>
                            </w:r>
                            <w:r w:rsidRPr="00A75774">
                              <w:rPr>
                                <w:sz w:val="22"/>
                                <w:szCs w:val="22"/>
                              </w:rPr>
                              <w:t>.</w:t>
                            </w:r>
                          </w:p>
                          <w:p w14:paraId="43AF8402" w14:textId="77777777" w:rsidR="00E05427" w:rsidRDefault="00E05427" w:rsidP="007C1373">
                            <w:pPr>
                              <w:pStyle w:val="BlockText"/>
                              <w:rPr>
                                <w:sz w:val="22"/>
                                <w:szCs w:val="22"/>
                              </w:rPr>
                            </w:pPr>
                          </w:p>
                          <w:p w14:paraId="4630D78A" w14:textId="287B7EE3" w:rsidR="00E05427" w:rsidRPr="00A75774" w:rsidRDefault="00E05427" w:rsidP="007C1373">
                            <w:pPr>
                              <w:pStyle w:val="BlockText"/>
                              <w:rPr>
                                <w:sz w:val="22"/>
                                <w:szCs w:val="22"/>
                              </w:rPr>
                            </w:pPr>
                            <w:r w:rsidRPr="00A75774">
                              <w:rPr>
                                <w:sz w:val="22"/>
                                <w:szCs w:val="22"/>
                              </w:rPr>
                              <w:t>You can a</w:t>
                            </w:r>
                            <w:r>
                              <w:rPr>
                                <w:sz w:val="22"/>
                                <w:szCs w:val="22"/>
                              </w:rPr>
                              <w:t>lso pay your bill online by accessing a</w:t>
                            </w:r>
                            <w:r w:rsidRPr="00A75774">
                              <w:rPr>
                                <w:sz w:val="22"/>
                                <w:szCs w:val="22"/>
                              </w:rPr>
                              <w:t xml:space="preserve"> PSN </w:t>
                            </w:r>
                            <w:r>
                              <w:rPr>
                                <w:sz w:val="22"/>
                                <w:szCs w:val="22"/>
                              </w:rPr>
                              <w:t>link on our website at kcwcd.com. There is</w:t>
                            </w:r>
                            <w:r w:rsidRPr="00A75774">
                              <w:rPr>
                                <w:sz w:val="22"/>
                                <w:szCs w:val="22"/>
                              </w:rPr>
                              <w:t xml:space="preserve"> a $2.99 service fee</w:t>
                            </w:r>
                            <w:r>
                              <w:rPr>
                                <w:sz w:val="22"/>
                                <w:szCs w:val="22"/>
                              </w:rPr>
                              <w:t>.</w:t>
                            </w:r>
                            <w:r w:rsidRPr="00A75774">
                              <w:rPr>
                                <w:sz w:val="22"/>
                                <w:szCs w:val="22"/>
                              </w:rPr>
                              <w:t xml:space="preserve"> </w:t>
                            </w:r>
                          </w:p>
                          <w:p w14:paraId="24BF7FD1" w14:textId="77777777" w:rsidR="00E05427" w:rsidRDefault="00E05427" w:rsidP="007C1373">
                            <w:pPr>
                              <w:pStyle w:val="BlockText"/>
                              <w:rPr>
                                <w:sz w:val="22"/>
                                <w:szCs w:val="22"/>
                              </w:rPr>
                            </w:pPr>
                          </w:p>
                          <w:p w14:paraId="5AC99F13" w14:textId="6C1A1930" w:rsidR="00E05427" w:rsidRPr="00A75774" w:rsidRDefault="00E05427" w:rsidP="007C1373">
                            <w:pPr>
                              <w:pStyle w:val="BlockText"/>
                              <w:rPr>
                                <w:sz w:val="22"/>
                                <w:szCs w:val="22"/>
                              </w:rPr>
                            </w:pPr>
                            <w:r w:rsidRPr="00A75774">
                              <w:rPr>
                                <w:sz w:val="22"/>
                                <w:szCs w:val="22"/>
                              </w:rPr>
                              <w:t xml:space="preserve">Save a dollar on your bill every month </w:t>
                            </w:r>
                            <w:r>
                              <w:rPr>
                                <w:sz w:val="22"/>
                                <w:szCs w:val="22"/>
                              </w:rPr>
                              <w:t xml:space="preserve">by signing up for our paperless </w:t>
                            </w:r>
                            <w:r w:rsidRPr="00A75774">
                              <w:rPr>
                                <w:sz w:val="22"/>
                                <w:szCs w:val="22"/>
                              </w:rPr>
                              <w:t>automatic payment service</w:t>
                            </w:r>
                            <w:r>
                              <w:rPr>
                                <w:sz w:val="22"/>
                                <w:szCs w:val="22"/>
                              </w:rPr>
                              <w:t xml:space="preserve"> (APS)</w:t>
                            </w:r>
                            <w:r w:rsidRPr="00A75774">
                              <w:rPr>
                                <w:sz w:val="22"/>
                                <w:szCs w:val="22"/>
                              </w:rPr>
                              <w:t xml:space="preserve">. Just contact us by phone or email to set up APS and start saving. </w:t>
                            </w:r>
                          </w:p>
                          <w:p w14:paraId="619734FD" w14:textId="77777777" w:rsidR="00E05427" w:rsidRDefault="00E05427" w:rsidP="00A75774">
                            <w:pPr>
                              <w:pStyle w:val="BlockText"/>
                              <w:rPr>
                                <w:sz w:val="22"/>
                                <w:szCs w:val="22"/>
                              </w:rPr>
                            </w:pPr>
                          </w:p>
                          <w:p w14:paraId="03E882DC" w14:textId="77777777" w:rsidR="00E05427" w:rsidRPr="00A75774" w:rsidRDefault="00E05427" w:rsidP="00A75774">
                            <w:pPr>
                              <w:pStyle w:val="BlockText"/>
                              <w:rPr>
                                <w:sz w:val="22"/>
                                <w:szCs w:val="22"/>
                              </w:rPr>
                            </w:pPr>
                            <w:r w:rsidRPr="00A75774">
                              <w:rPr>
                                <w:sz w:val="22"/>
                                <w:szCs w:val="22"/>
                              </w:rPr>
                              <w:t xml:space="preserve">All other payment options are still available </w:t>
                            </w:r>
                          </w:p>
                          <w:p w14:paraId="09F0D511" w14:textId="77777777" w:rsidR="00E05427" w:rsidRPr="00A75774" w:rsidRDefault="00E05427" w:rsidP="007C1373">
                            <w:pPr>
                              <w:pStyle w:val="BlockText"/>
                              <w:rPr>
                                <w:sz w:val="22"/>
                                <w:szCs w:val="22"/>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99.5pt;margin-top:289.45pt;width:184.45pt;height:313.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" mv:complextextbox="1" filled="f" stroked="f">
                <v:textbox inset="10.8pt,0,10.8pt,0">
                  <w:txbxContent>
                    <w:p w14:paraId="6CCB16A6" w14:textId="588DA0D5" w:rsidR="00E05427" w:rsidRPr="00A75774" w:rsidRDefault="00E05427" w:rsidP="007C1373">
                      <w:pPr>
                        <w:pStyle w:val="BlockText"/>
                        <w:rPr>
                          <w:sz w:val="22"/>
                          <w:szCs w:val="22"/>
                        </w:rPr>
                      </w:pPr>
                      <w:r w:rsidRPr="00A75774">
                        <w:rPr>
                          <w:sz w:val="22"/>
                          <w:szCs w:val="22"/>
                        </w:rPr>
                        <w:t>For your convenience, KCWCD has provided another way for customers to pay their bill. Simply call the office during normal business hours at 435-644-3997 and pay by d</w:t>
                      </w:r>
                      <w:r>
                        <w:rPr>
                          <w:sz w:val="22"/>
                          <w:szCs w:val="22"/>
                        </w:rPr>
                        <w:t xml:space="preserve">ebit or credit card. There is </w:t>
                      </w:r>
                      <w:r w:rsidRPr="00A75774">
                        <w:rPr>
                          <w:sz w:val="22"/>
                          <w:szCs w:val="22"/>
                        </w:rPr>
                        <w:t>a $1.00 service charg</w:t>
                      </w:r>
                      <w:r>
                        <w:rPr>
                          <w:sz w:val="22"/>
                          <w:szCs w:val="22"/>
                        </w:rPr>
                        <w:t>e</w:t>
                      </w:r>
                      <w:r w:rsidRPr="00A75774">
                        <w:rPr>
                          <w:sz w:val="22"/>
                          <w:szCs w:val="22"/>
                        </w:rPr>
                        <w:t>.</w:t>
                      </w:r>
                    </w:p>
                    <w:p w14:paraId="43AF8402" w14:textId="77777777" w:rsidR="00E05427" w:rsidRDefault="00E05427" w:rsidP="007C1373">
                      <w:pPr>
                        <w:pStyle w:val="BlockText"/>
                        <w:rPr>
                          <w:sz w:val="22"/>
                          <w:szCs w:val="22"/>
                        </w:rPr>
                      </w:pPr>
                    </w:p>
                    <w:p w14:paraId="4630D78A" w14:textId="287B7EE3" w:rsidR="00E05427" w:rsidRPr="00A75774" w:rsidRDefault="00E05427" w:rsidP="007C1373">
                      <w:pPr>
                        <w:pStyle w:val="BlockText"/>
                        <w:rPr>
                          <w:sz w:val="22"/>
                          <w:szCs w:val="22"/>
                        </w:rPr>
                      </w:pPr>
                      <w:r w:rsidRPr="00A75774">
                        <w:rPr>
                          <w:sz w:val="22"/>
                          <w:szCs w:val="22"/>
                        </w:rPr>
                        <w:t>You can a</w:t>
                      </w:r>
                      <w:r>
                        <w:rPr>
                          <w:sz w:val="22"/>
                          <w:szCs w:val="22"/>
                        </w:rPr>
                        <w:t>lso pay your bill online by accessing a</w:t>
                      </w:r>
                      <w:r w:rsidRPr="00A75774">
                        <w:rPr>
                          <w:sz w:val="22"/>
                          <w:szCs w:val="22"/>
                        </w:rPr>
                        <w:t xml:space="preserve"> PSN </w:t>
                      </w:r>
                      <w:r>
                        <w:rPr>
                          <w:sz w:val="22"/>
                          <w:szCs w:val="22"/>
                        </w:rPr>
                        <w:t>link on our website at kcwcd.com. There is</w:t>
                      </w:r>
                      <w:r w:rsidRPr="00A75774">
                        <w:rPr>
                          <w:sz w:val="22"/>
                          <w:szCs w:val="22"/>
                        </w:rPr>
                        <w:t xml:space="preserve"> a $2.99 service fee</w:t>
                      </w:r>
                      <w:r>
                        <w:rPr>
                          <w:sz w:val="22"/>
                          <w:szCs w:val="22"/>
                        </w:rPr>
                        <w:t>.</w:t>
                      </w:r>
                      <w:r w:rsidRPr="00A75774">
                        <w:rPr>
                          <w:sz w:val="22"/>
                          <w:szCs w:val="22"/>
                        </w:rPr>
                        <w:t xml:space="preserve"> </w:t>
                      </w:r>
                    </w:p>
                    <w:p w14:paraId="24BF7FD1" w14:textId="77777777" w:rsidR="00E05427" w:rsidRDefault="00E05427" w:rsidP="007C1373">
                      <w:pPr>
                        <w:pStyle w:val="BlockText"/>
                        <w:rPr>
                          <w:sz w:val="22"/>
                          <w:szCs w:val="22"/>
                        </w:rPr>
                      </w:pPr>
                    </w:p>
                    <w:p w14:paraId="5AC99F13" w14:textId="6C1A1930" w:rsidR="00E05427" w:rsidRPr="00A75774" w:rsidRDefault="00E05427" w:rsidP="007C1373">
                      <w:pPr>
                        <w:pStyle w:val="BlockText"/>
                        <w:rPr>
                          <w:sz w:val="22"/>
                          <w:szCs w:val="22"/>
                        </w:rPr>
                      </w:pPr>
                      <w:r w:rsidRPr="00A75774">
                        <w:rPr>
                          <w:sz w:val="22"/>
                          <w:szCs w:val="22"/>
                        </w:rPr>
                        <w:t xml:space="preserve">Save a dollar on your bill every month </w:t>
                      </w:r>
                      <w:r>
                        <w:rPr>
                          <w:sz w:val="22"/>
                          <w:szCs w:val="22"/>
                        </w:rPr>
                        <w:t xml:space="preserve">by signing up for our paperless </w:t>
                      </w:r>
                      <w:r w:rsidRPr="00A75774">
                        <w:rPr>
                          <w:sz w:val="22"/>
                          <w:szCs w:val="22"/>
                        </w:rPr>
                        <w:t>automatic payment service</w:t>
                      </w:r>
                      <w:r>
                        <w:rPr>
                          <w:sz w:val="22"/>
                          <w:szCs w:val="22"/>
                        </w:rPr>
                        <w:t xml:space="preserve"> (APS)</w:t>
                      </w:r>
                      <w:r w:rsidRPr="00A75774">
                        <w:rPr>
                          <w:sz w:val="22"/>
                          <w:szCs w:val="22"/>
                        </w:rPr>
                        <w:t xml:space="preserve">. Just contact us by phone or email to set up APS and start saving. </w:t>
                      </w:r>
                    </w:p>
                    <w:p w14:paraId="619734FD" w14:textId="77777777" w:rsidR="00E05427" w:rsidRDefault="00E05427" w:rsidP="00A75774">
                      <w:pPr>
                        <w:pStyle w:val="BlockText"/>
                        <w:rPr>
                          <w:sz w:val="22"/>
                          <w:szCs w:val="22"/>
                        </w:rPr>
                      </w:pPr>
                    </w:p>
                    <w:p w14:paraId="03E882DC" w14:textId="77777777" w:rsidR="00E05427" w:rsidRPr="00A75774" w:rsidRDefault="00E05427" w:rsidP="00A75774">
                      <w:pPr>
                        <w:pStyle w:val="BlockText"/>
                        <w:rPr>
                          <w:sz w:val="22"/>
                          <w:szCs w:val="22"/>
                        </w:rPr>
                      </w:pPr>
                      <w:r w:rsidRPr="00A75774">
                        <w:rPr>
                          <w:sz w:val="22"/>
                          <w:szCs w:val="22"/>
                        </w:rPr>
                        <w:t xml:space="preserve">All other payment options are still available </w:t>
                      </w:r>
                    </w:p>
                    <w:p w14:paraId="09F0D511" w14:textId="77777777" w:rsidR="00E05427" w:rsidRPr="00A75774" w:rsidRDefault="00E05427" w:rsidP="007C1373">
                      <w:pPr>
                        <w:pStyle w:val="BlockText"/>
                        <w:rPr>
                          <w:sz w:val="22"/>
                          <w:szCs w:val="22"/>
                        </w:rPr>
                      </w:pPr>
                    </w:p>
                  </w:txbxContent>
                </v:textbox>
                <w10:wrap type="tight" anchorx="page" anchory="page"/>
              </v:shape>
            </w:pict>
          </mc:Fallback>
        </mc:AlternateContent>
      </w:r>
      <w:r w:rsidR="0078454B">
        <w:rPr>
          <w:noProof/>
        </w:rPr>
        <mc:AlternateContent>
          <mc:Choice Requires="wps">
            <w:drawing>
              <wp:anchor distT="0" distB="0" distL="114300" distR="114300" simplePos="0" relativeHeight="251658248" behindDoc="0" locked="0" layoutInCell="1" allowOverlap="1" wp14:anchorId="3D2BFEC7" wp14:editId="756EDF69">
                <wp:simplePos x="0" y="0"/>
                <wp:positionH relativeFrom="page">
                  <wp:posOffset>4962525</wp:posOffset>
                </wp:positionH>
                <wp:positionV relativeFrom="page">
                  <wp:posOffset>3076575</wp:posOffset>
                </wp:positionV>
                <wp:extent cx="2352040" cy="408940"/>
                <wp:effectExtent l="0" t="0" r="0" b="22860"/>
                <wp:wrapTight wrapText="bothSides">
                  <wp:wrapPolygon edited="0">
                    <wp:start x="233" y="0"/>
                    <wp:lineTo x="233" y="21466"/>
                    <wp:lineTo x="20994" y="21466"/>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201673" w14:textId="77777777" w:rsidR="00E05427" w:rsidRPr="003C118D" w:rsidRDefault="00E05427" w:rsidP="007C1373">
                            <w:pPr>
                              <w:pStyle w:val="Heading1"/>
                              <w:rPr>
                                <w:sz w:val="44"/>
                                <w:szCs w:val="44"/>
                              </w:rPr>
                            </w:pPr>
                            <w:r w:rsidRPr="003C118D">
                              <w:rPr>
                                <w:sz w:val="44"/>
                                <w:szCs w:val="44"/>
                              </w:rPr>
                              <w:t>Payment Options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0.75pt;margin-top:242.25pt;width:185.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a3u/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" filled="f" stroked="f">
                <v:textbox inset=",0,,0">
                  <w:txbxContent>
                    <w:p w14:paraId="02201673" w14:textId="77777777" w:rsidR="00E05427" w:rsidRPr="003C118D" w:rsidRDefault="00E05427" w:rsidP="007C1373">
                      <w:pPr>
                        <w:pStyle w:val="Heading1"/>
                        <w:rPr>
                          <w:sz w:val="44"/>
                          <w:szCs w:val="44"/>
                        </w:rPr>
                      </w:pPr>
                      <w:r w:rsidRPr="003C118D">
                        <w:rPr>
                          <w:sz w:val="44"/>
                          <w:szCs w:val="44"/>
                        </w:rPr>
                        <w:t>Payment Options</w:t>
                      </w:r>
                    </w:p>
                  </w:txbxContent>
                </v:textbox>
                <w10:wrap type="tight" anchorx="page" anchory="page"/>
              </v:shape>
            </w:pict>
          </mc:Fallback>
        </mc:AlternateContent>
      </w:r>
      <w:r w:rsidR="0078454B">
        <w:rPr>
          <w:noProof/>
        </w:rPr>
        <w:drawing>
          <wp:anchor distT="0" distB="0" distL="114300" distR="114300" simplePos="0" relativeHeight="251681936" behindDoc="0" locked="0" layoutInCell="1" allowOverlap="1" wp14:anchorId="724626F0" wp14:editId="46CADB7E">
            <wp:simplePos x="0" y="0"/>
            <wp:positionH relativeFrom="page">
              <wp:posOffset>1549400</wp:posOffset>
            </wp:positionH>
            <wp:positionV relativeFrom="page">
              <wp:posOffset>4152900</wp:posOffset>
            </wp:positionV>
            <wp:extent cx="2336800" cy="1202055"/>
            <wp:effectExtent l="0" t="0" r="0" b="0"/>
            <wp:wrapThrough wrapText="bothSides">
              <wp:wrapPolygon edited="0">
                <wp:start x="0" y="0"/>
                <wp:lineTo x="0" y="20995"/>
                <wp:lineTo x="21365" y="20995"/>
                <wp:lineTo x="21365" y="0"/>
                <wp:lineTo x="0" y="0"/>
              </wp:wrapPolygon>
            </wp:wrapThrough>
            <wp:docPr id="16" name="Picture 16" descr="Macintosh HD:Users:kellybrown:Pictures:iPhoto Library.photolibrary:Masters:2015:03:10:20150310-145237: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lybrown:Pictures:iPhoto Library.photolibrary:Masters:2015:03:10:20150310-145237:FullSizeRend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68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4B">
        <w:rPr>
          <w:noProof/>
        </w:rPr>
        <mc:AlternateContent>
          <mc:Choice Requires="wps">
            <w:drawing>
              <wp:anchor distT="0" distB="0" distL="114300" distR="114300" simplePos="0" relativeHeight="251658250" behindDoc="0" locked="0" layoutInCell="1" allowOverlap="1" wp14:anchorId="508192AC" wp14:editId="5E72016F">
                <wp:simplePos x="0" y="0"/>
                <wp:positionH relativeFrom="page">
                  <wp:posOffset>444500</wp:posOffset>
                </wp:positionH>
                <wp:positionV relativeFrom="page">
                  <wp:posOffset>5754370</wp:posOffset>
                </wp:positionV>
                <wp:extent cx="4305300" cy="468630"/>
                <wp:effectExtent l="0" t="0" r="0" b="13970"/>
                <wp:wrapTight wrapText="bothSides">
                  <wp:wrapPolygon edited="0">
                    <wp:start x="127" y="0"/>
                    <wp:lineTo x="127" y="21073"/>
                    <wp:lineTo x="21281" y="21073"/>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F06E1F" w14:textId="77777777" w:rsidR="00E05427" w:rsidRPr="005956D2" w:rsidRDefault="00E05427" w:rsidP="005956D2">
                            <w:pPr>
                              <w:pStyle w:val="Heading1"/>
                            </w:pPr>
                            <w:r w:rsidRPr="005956D2">
                              <w:t>Spring Time Maintenance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5pt;margin-top:453.1pt;width:339pt;height:36.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Jslvg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" filled="f" stroked="f">
                <v:textbox inset=",0,,0">
                  <w:txbxContent>
                    <w:p w14:paraId="11F06E1F" w14:textId="77777777" w:rsidR="00E05427" w:rsidRPr="005956D2" w:rsidRDefault="00E05427" w:rsidP="005956D2">
                      <w:pPr>
                        <w:pStyle w:val="Heading1"/>
                      </w:pPr>
                      <w:r w:rsidRPr="005956D2">
                        <w:t>Spring Time Maintenance</w:t>
                      </w:r>
                    </w:p>
                  </w:txbxContent>
                </v:textbox>
                <w10:wrap type="tight" anchorx="page" anchory="page"/>
              </v:shape>
            </w:pict>
          </mc:Fallback>
        </mc:AlternateContent>
      </w:r>
      <w:r w:rsidR="00E05427">
        <w:rPr>
          <w:noProof/>
        </w:rPr>
        <mc:AlternateContent>
          <mc:Choice Requires="wps">
            <w:drawing>
              <wp:anchor distT="0" distB="0" distL="114300" distR="114300" simplePos="0" relativeHeight="251680912" behindDoc="0" locked="0" layoutInCell="1" allowOverlap="1" wp14:anchorId="0107ABA2" wp14:editId="15504D5C">
                <wp:simplePos x="0" y="0"/>
                <wp:positionH relativeFrom="page">
                  <wp:posOffset>749300</wp:posOffset>
                </wp:positionH>
                <wp:positionV relativeFrom="page">
                  <wp:posOffset>3286760</wp:posOffset>
                </wp:positionV>
                <wp:extent cx="3975100" cy="778510"/>
                <wp:effectExtent l="0" t="0" r="0" b="8890"/>
                <wp:wrapThrough wrapText="bothSides">
                  <wp:wrapPolygon edited="0">
                    <wp:start x="138" y="0"/>
                    <wp:lineTo x="138" y="21142"/>
                    <wp:lineTo x="21255" y="21142"/>
                    <wp:lineTo x="21255" y="0"/>
                    <wp:lineTo x="138" y="0"/>
                  </wp:wrapPolygon>
                </wp:wrapThrough>
                <wp:docPr id="1" name="Text Box 1"/>
                <wp:cNvGraphicFramePr/>
                <a:graphic xmlns:a="http://schemas.openxmlformats.org/drawingml/2006/main">
                  <a:graphicData uri="http://schemas.microsoft.com/office/word/2010/wordprocessingShape">
                    <wps:wsp>
                      <wps:cNvSpPr txBox="1"/>
                      <wps:spPr>
                        <a:xfrm>
                          <a:off x="0" y="0"/>
                          <a:ext cx="3975100" cy="778510"/>
                        </a:xfrm>
                        <a:prstGeom prst="rect">
                          <a:avLst/>
                        </a:prstGeom>
                        <a:noFill/>
                        <a:ln>
                          <a:noFill/>
                        </a:ln>
                        <a:effectLst/>
                        <a:extLst>
                          <a:ext uri="{C572A759-6A51-4108-AA02-DFA0A04FC94B}">
                            <ma14:wrappingTextBoxFlag xmlns:ma14="http://schemas.microsoft.com/office/mac/drawingml/2011/main" val="1"/>
                          </a:ext>
                        </a:extLst>
                      </wps:spPr>
                      <wps:txbx>
                        <w:txbxContent>
                          <w:p w14:paraId="2753D967" w14:textId="77777777" w:rsidR="00E05427" w:rsidRPr="004C6EBA" w:rsidRDefault="00E05427">
                            <w:pPr>
                              <w:rPr>
                                <w:sz w:val="22"/>
                                <w:szCs w:val="22"/>
                              </w:rPr>
                            </w:pPr>
                            <w:r w:rsidRPr="00F76084">
                              <w:rPr>
                                <w:sz w:val="22"/>
                                <w:szCs w:val="22"/>
                              </w:rPr>
                              <w:t>The Lake Powell Pipeline will serve as an important role in sustaining the county’s future growth. To show support of the project, come in the o</w:t>
                            </w:r>
                            <w:r>
                              <w:rPr>
                                <w:sz w:val="22"/>
                                <w:szCs w:val="22"/>
                              </w:rPr>
                              <w:t xml:space="preserve">ffice or email us a request at </w:t>
                            </w:r>
                            <w:hyperlink r:id="rId14" w:history="1">
                              <w:r w:rsidRPr="00B33B36">
                                <w:rPr>
                                  <w:rStyle w:val="Hyperlink"/>
                                  <w:sz w:val="22"/>
                                  <w:szCs w:val="22"/>
                                </w:rPr>
                                <w:t>kcwcd@kanab.net</w:t>
                              </w:r>
                            </w:hyperlink>
                            <w:r>
                              <w:rPr>
                                <w:sz w:val="22"/>
                                <w:szCs w:val="22"/>
                              </w:rPr>
                              <w:t xml:space="preserve"> and we’ll send you a free bumper sticker.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59pt;margin-top:258.8pt;width:313pt;height:61.3pt;z-index:25168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" mv:complextextbox="1" filled="f" stroked="f">
                <v:textbox>
                  <w:txbxContent>
                    <w:p w14:paraId="2753D967" w14:textId="77777777" w:rsidR="00E05427" w:rsidRPr="004C6EBA" w:rsidRDefault="00E05427">
                      <w:pPr>
                        <w:rPr>
                          <w:sz w:val="22"/>
                          <w:szCs w:val="22"/>
                        </w:rPr>
                      </w:pPr>
                      <w:r w:rsidRPr="00F76084">
                        <w:rPr>
                          <w:sz w:val="22"/>
                          <w:szCs w:val="22"/>
                        </w:rPr>
                        <w:t>The Lake Powell Pipeline will serve as an important role in sustaining the county’s future growth. To show support of the project, come in the o</w:t>
                      </w:r>
                      <w:r>
                        <w:rPr>
                          <w:sz w:val="22"/>
                          <w:szCs w:val="22"/>
                        </w:rPr>
                        <w:t xml:space="preserve">ffice or email us a request at </w:t>
                      </w:r>
                      <w:hyperlink r:id="rId15" w:history="1">
                        <w:r w:rsidRPr="00B33B36">
                          <w:rPr>
                            <w:rStyle w:val="Hyperlink"/>
                            <w:sz w:val="22"/>
                            <w:szCs w:val="22"/>
                          </w:rPr>
                          <w:t>kcwcd@kanab.net</w:t>
                        </w:r>
                      </w:hyperlink>
                      <w:r>
                        <w:rPr>
                          <w:sz w:val="22"/>
                          <w:szCs w:val="22"/>
                        </w:rPr>
                        <w:t xml:space="preserve"> and we’ll send you a free bumper sticker.  </w:t>
                      </w:r>
                    </w:p>
                  </w:txbxContent>
                </v:textbox>
                <w10:wrap type="through" anchorx="page" anchory="page"/>
              </v:shape>
            </w:pict>
          </mc:Fallback>
        </mc:AlternateContent>
      </w:r>
      <w:r w:rsidR="00E05427">
        <w:rPr>
          <w:noProof/>
        </w:rPr>
        <mc:AlternateContent>
          <mc:Choice Requires="wps">
            <w:drawing>
              <wp:anchor distT="0" distB="0" distL="114300" distR="114300" simplePos="0" relativeHeight="251659408" behindDoc="0" locked="0" layoutInCell="1" allowOverlap="1" wp14:anchorId="56AB2C3E" wp14:editId="6FA3B11D">
                <wp:simplePos x="0" y="0"/>
                <wp:positionH relativeFrom="page">
                  <wp:posOffset>358775</wp:posOffset>
                </wp:positionH>
                <wp:positionV relativeFrom="page">
                  <wp:posOffset>8564880</wp:posOffset>
                </wp:positionV>
                <wp:extent cx="1454150" cy="1127125"/>
                <wp:effectExtent l="0" t="0" r="0" b="15875"/>
                <wp:wrapTight wrapText="bothSides">
                  <wp:wrapPolygon edited="0">
                    <wp:start x="377" y="0"/>
                    <wp:lineTo x="377" y="21417"/>
                    <wp:lineTo x="20751" y="21417"/>
                    <wp:lineTo x="20751" y="0"/>
                    <wp:lineTo x="377" y="0"/>
                  </wp:wrapPolygon>
                </wp:wrapTight>
                <wp:docPr id="1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68BD82" w14:textId="77777777" w:rsidR="00E05427" w:rsidRPr="00E05427" w:rsidRDefault="00E05427" w:rsidP="007C1373">
                            <w:pPr>
                              <w:pStyle w:val="BodyText"/>
                              <w:rPr>
                                <w:sz w:val="22"/>
                                <w:szCs w:val="22"/>
                              </w:rPr>
                            </w:pPr>
                            <w:r w:rsidRPr="00E05427">
                              <w:rPr>
                                <w:sz w:val="22"/>
                                <w:szCs w:val="22"/>
                              </w:rPr>
                              <w:t>03/19/15 – 6:00pm</w:t>
                            </w:r>
                          </w:p>
                          <w:p w14:paraId="443B13B8" w14:textId="77777777" w:rsidR="00E05427" w:rsidRPr="00E05427" w:rsidRDefault="00E05427" w:rsidP="007C1373">
                            <w:pPr>
                              <w:pStyle w:val="BodyText"/>
                              <w:rPr>
                                <w:sz w:val="22"/>
                                <w:szCs w:val="22"/>
                              </w:rPr>
                            </w:pPr>
                            <w:r w:rsidRPr="00E05427">
                              <w:rPr>
                                <w:sz w:val="22"/>
                                <w:szCs w:val="22"/>
                              </w:rPr>
                              <w:t>04/07/15 – 7:00pm</w:t>
                            </w:r>
                          </w:p>
                          <w:p w14:paraId="29705E79" w14:textId="77777777" w:rsidR="00E05427" w:rsidRDefault="00E05427" w:rsidP="007C1373">
                            <w:pPr>
                              <w:pStyle w:val="BodyText"/>
                              <w:rPr>
                                <w:sz w:val="22"/>
                                <w:szCs w:val="22"/>
                              </w:rPr>
                            </w:pPr>
                            <w:r w:rsidRPr="00E05427">
                              <w:rPr>
                                <w:sz w:val="22"/>
                                <w:szCs w:val="22"/>
                              </w:rPr>
                              <w:t>05/11/15 – 7:00pm</w:t>
                            </w:r>
                          </w:p>
                          <w:p w14:paraId="75CE939A" w14:textId="110174B5" w:rsidR="00E05427" w:rsidRPr="00E05427" w:rsidRDefault="00E05427" w:rsidP="007C1373">
                            <w:pPr>
                              <w:pStyle w:val="BodyText"/>
                              <w:rPr>
                                <w:sz w:val="16"/>
                                <w:szCs w:val="16"/>
                              </w:rPr>
                            </w:pPr>
                            <w:r>
                              <w:rPr>
                                <w:sz w:val="16"/>
                                <w:szCs w:val="16"/>
                              </w:rPr>
                              <w:t xml:space="preserve">Held in the Kane Co. Commission Chambers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30" type="#_x0000_t202" style="position:absolute;margin-left:28.25pt;margin-top:674.4pt;width:114.5pt;height:88.75pt;z-index:251659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" mv:complextextbox="1" filled="f" stroked="f">
                <v:textbox inset=",0,,0">
                  <w:txbxContent>
                    <w:p w14:paraId="6368BD82" w14:textId="77777777" w:rsidR="00E05427" w:rsidRPr="00E05427" w:rsidRDefault="00E05427" w:rsidP="007C1373">
                      <w:pPr>
                        <w:pStyle w:val="BodyText"/>
                        <w:rPr>
                          <w:sz w:val="22"/>
                          <w:szCs w:val="22"/>
                        </w:rPr>
                      </w:pPr>
                      <w:r w:rsidRPr="00E05427">
                        <w:rPr>
                          <w:sz w:val="22"/>
                          <w:szCs w:val="22"/>
                        </w:rPr>
                        <w:t>03/19/15 – 6:00pm</w:t>
                      </w:r>
                    </w:p>
                    <w:p w14:paraId="443B13B8" w14:textId="77777777" w:rsidR="00E05427" w:rsidRPr="00E05427" w:rsidRDefault="00E05427" w:rsidP="007C1373">
                      <w:pPr>
                        <w:pStyle w:val="BodyText"/>
                        <w:rPr>
                          <w:sz w:val="22"/>
                          <w:szCs w:val="22"/>
                        </w:rPr>
                      </w:pPr>
                      <w:r w:rsidRPr="00E05427">
                        <w:rPr>
                          <w:sz w:val="22"/>
                          <w:szCs w:val="22"/>
                        </w:rPr>
                        <w:t>04/07/15 – 7:00pm</w:t>
                      </w:r>
                    </w:p>
                    <w:p w14:paraId="29705E79" w14:textId="77777777" w:rsidR="00E05427" w:rsidRDefault="00E05427" w:rsidP="007C1373">
                      <w:pPr>
                        <w:pStyle w:val="BodyText"/>
                        <w:rPr>
                          <w:sz w:val="22"/>
                          <w:szCs w:val="22"/>
                        </w:rPr>
                      </w:pPr>
                      <w:r w:rsidRPr="00E05427">
                        <w:rPr>
                          <w:sz w:val="22"/>
                          <w:szCs w:val="22"/>
                        </w:rPr>
                        <w:t>05/11/15 – 7:00pm</w:t>
                      </w:r>
                    </w:p>
                    <w:p w14:paraId="75CE939A" w14:textId="110174B5" w:rsidR="00E05427" w:rsidRPr="00E05427" w:rsidRDefault="00E05427" w:rsidP="007C1373">
                      <w:pPr>
                        <w:pStyle w:val="BodyText"/>
                        <w:rPr>
                          <w:sz w:val="16"/>
                          <w:szCs w:val="16"/>
                        </w:rPr>
                      </w:pPr>
                      <w:r>
                        <w:rPr>
                          <w:sz w:val="16"/>
                          <w:szCs w:val="16"/>
                        </w:rPr>
                        <w:t xml:space="preserve">Held in the Kane Co. Commission Chambers </w:t>
                      </w:r>
                    </w:p>
                  </w:txbxContent>
                </v:textbox>
                <w10:wrap type="tight" anchorx="page" anchory="page"/>
              </v:shape>
            </w:pict>
          </mc:Fallback>
        </mc:AlternateContent>
      </w:r>
      <w:r w:rsidR="00E05427">
        <w:rPr>
          <w:noProof/>
        </w:rPr>
        <mc:AlternateContent>
          <mc:Choice Requires="wps">
            <w:drawing>
              <wp:anchor distT="0" distB="0" distL="114300" distR="114300" simplePos="0" relativeHeight="251658260" behindDoc="0" locked="0" layoutInCell="0" allowOverlap="1" wp14:anchorId="226225A9" wp14:editId="12474E68">
                <wp:simplePos x="0" y="0"/>
                <wp:positionH relativeFrom="page">
                  <wp:posOffset>3295650</wp:posOffset>
                </wp:positionH>
                <wp:positionV relativeFrom="page">
                  <wp:posOffset>8565515</wp:posOffset>
                </wp:positionV>
                <wp:extent cx="1454150" cy="955040"/>
                <wp:effectExtent l="0" t="0" r="0" b="10160"/>
                <wp:wrapTight wrapText="bothSides">
                  <wp:wrapPolygon edited="0">
                    <wp:start x="377" y="0"/>
                    <wp:lineTo x="377" y="21255"/>
                    <wp:lineTo x="20751" y="21255"/>
                    <wp:lineTo x="20751" y="0"/>
                    <wp:lineTo x="377" y="0"/>
                  </wp:wrapPolygon>
                </wp:wrapTight>
                <wp:docPr id="1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8B7ECA1" w14:textId="77777777" w:rsidR="00E05427" w:rsidRPr="00B047B0" w:rsidRDefault="00E05427" w:rsidP="000E6544">
                            <w:pPr>
                              <w:pStyle w:val="BodyText"/>
                            </w:pPr>
                            <w:r>
                              <w:t xml:space="preserve">Office will be closed on 05/25/15 for Memorial Day </w:t>
                            </w:r>
                          </w:p>
                          <w:p w14:paraId="32FDADA3" w14:textId="77777777" w:rsidR="00E05427" w:rsidRPr="00B047B0" w:rsidRDefault="00E05427" w:rsidP="007C1373">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259.5pt;margin-top:674.45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" mv:complextextbox="1" o:allowincell="f" filled="f" stroked="f">
                <v:textbox inset=",0,,0">
                  <w:txbxContent>
                    <w:p w14:paraId="28B7ECA1" w14:textId="77777777" w:rsidR="00E05427" w:rsidRPr="00B047B0" w:rsidRDefault="00E05427" w:rsidP="000E6544">
                      <w:pPr>
                        <w:pStyle w:val="BodyText"/>
                      </w:pPr>
                      <w:r>
                        <w:t xml:space="preserve">Office will be closed on 05/25/15 for Memorial Day </w:t>
                      </w:r>
                    </w:p>
                    <w:p w14:paraId="32FDADA3" w14:textId="77777777" w:rsidR="00E05427" w:rsidRPr="00B047B0" w:rsidRDefault="00E05427" w:rsidP="007C1373">
                      <w:pPr>
                        <w:pStyle w:val="BodyText"/>
                      </w:pPr>
                    </w:p>
                  </w:txbxContent>
                </v:textbox>
                <w10:wrap type="tight" anchorx="page" anchory="page"/>
              </v:shape>
            </w:pict>
          </mc:Fallback>
        </mc:AlternateContent>
      </w:r>
      <w:r w:rsidR="00E05427">
        <w:rPr>
          <w:noProof/>
        </w:rPr>
        <mc:AlternateContent>
          <mc:Choice Requires="wps">
            <w:drawing>
              <wp:anchor distT="0" distB="0" distL="114300" distR="114300" simplePos="0" relativeHeight="251658257" behindDoc="0" locked="0" layoutInCell="1" allowOverlap="1" wp14:anchorId="7C3F975E" wp14:editId="15F383D7">
                <wp:simplePos x="0" y="0"/>
                <wp:positionH relativeFrom="page">
                  <wp:posOffset>1822450</wp:posOffset>
                </wp:positionH>
                <wp:positionV relativeFrom="page">
                  <wp:posOffset>8565515</wp:posOffset>
                </wp:positionV>
                <wp:extent cx="1454150" cy="955040"/>
                <wp:effectExtent l="0" t="0" r="0" b="10160"/>
                <wp:wrapTight wrapText="bothSides">
                  <wp:wrapPolygon edited="0">
                    <wp:start x="377" y="0"/>
                    <wp:lineTo x="377" y="21255"/>
                    <wp:lineTo x="20751" y="21255"/>
                    <wp:lineTo x="20751" y="0"/>
                    <wp:lineTo x="377" y="0"/>
                  </wp:wrapPolygon>
                </wp:wrapTight>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EFB0488" w14:textId="77777777" w:rsidR="00E05427" w:rsidRPr="00B047B0" w:rsidRDefault="00E05427" w:rsidP="007C1373">
                            <w:pPr>
                              <w:pStyle w:val="BodyText"/>
                            </w:pPr>
                            <w:r>
                              <w:t xml:space="preserve">The minutes to each board meeting will be posted on the website. </w:t>
                            </w:r>
                          </w:p>
                        </w:txbxContent>
                      </wps:txbx>
                      <wps:bodyPr rot="0" vert="horz" wrap="square" lIns="91440" tIns="0" rIns="91440" bIns="0" anchor="t" anchorCtr="0" upright="1">
                        <a:noAutofit/>
                      </wps:bodyPr>
                    </wps:wsp>
                  </a:graphicData>
                </a:graphic>
              </wp:anchor>
            </w:drawing>
          </mc:Choice>
          <mc:Fallback>
            <w:pict>
              <v:shape id="Text Box 21" o:spid="_x0000_s1032" type="#_x0000_t202" style="position:absolute;margin-left:143.5pt;margin-top:674.45pt;width:114.5pt;height:75.2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" mv:complextextbox="1" filled="f" stroked="f">
                <v:textbox inset=",0,,0">
                  <w:txbxContent>
                    <w:p w14:paraId="2EFB0488" w14:textId="77777777" w:rsidR="00E05427" w:rsidRPr="00B047B0" w:rsidRDefault="00E05427" w:rsidP="007C1373">
                      <w:pPr>
                        <w:pStyle w:val="BodyText"/>
                      </w:pPr>
                      <w:r>
                        <w:t xml:space="preserve">The minutes to each board meeting will be posted on the website.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6" behindDoc="0" locked="0" layoutInCell="1" allowOverlap="1" wp14:anchorId="14F7EC5A" wp14:editId="0632FDB5">
                <wp:simplePos x="0" y="0"/>
                <wp:positionH relativeFrom="page">
                  <wp:posOffset>548640</wp:posOffset>
                </wp:positionH>
                <wp:positionV relativeFrom="page">
                  <wp:posOffset>1112520</wp:posOffset>
                </wp:positionV>
                <wp:extent cx="6675120" cy="1097280"/>
                <wp:effectExtent l="0" t="0" r="0" b="20320"/>
                <wp:wrapTight wrapText="bothSides">
                  <wp:wrapPolygon edited="0">
                    <wp:start x="82" y="0"/>
                    <wp:lineTo x="82" y="21500"/>
                    <wp:lineTo x="21452" y="21500"/>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78CBCC" w14:textId="77777777" w:rsidR="00E05427" w:rsidRPr="00B97978" w:rsidRDefault="00E05427" w:rsidP="007C1373">
                            <w:pPr>
                              <w:pStyle w:val="Title"/>
                              <w:rPr>
                                <w:sz w:val="96"/>
                                <w:szCs w:val="96"/>
                              </w:rPr>
                            </w:pPr>
                            <w:r w:rsidRPr="00B97978">
                              <w:rPr>
                                <w:sz w:val="96"/>
                                <w:szCs w:val="96"/>
                              </w:rPr>
                              <w:t>K</w:t>
                            </w:r>
                            <w:r>
                              <w:rPr>
                                <w:sz w:val="96"/>
                                <w:szCs w:val="96"/>
                              </w:rPr>
                              <w:t>CWCD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43.2pt;margin-top:87.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" filled="f" stroked="f">
                <v:textbox inset=",0,,0">
                  <w:txbxContent>
                    <w:p w14:paraId="3A78CBCC" w14:textId="77777777" w:rsidR="00E05427" w:rsidRPr="00B97978" w:rsidRDefault="00E05427" w:rsidP="007C1373">
                      <w:pPr>
                        <w:pStyle w:val="Title"/>
                        <w:rPr>
                          <w:sz w:val="96"/>
                          <w:szCs w:val="96"/>
                        </w:rPr>
                      </w:pPr>
                      <w:r w:rsidRPr="00B97978">
                        <w:rPr>
                          <w:sz w:val="96"/>
                          <w:szCs w:val="96"/>
                        </w:rPr>
                        <w:t>K</w:t>
                      </w:r>
                      <w:r>
                        <w:rPr>
                          <w:sz w:val="96"/>
                          <w:szCs w:val="96"/>
                        </w:rPr>
                        <w:t>CWCD PIPELINE</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7" behindDoc="0" locked="0" layoutInCell="1" allowOverlap="1" wp14:anchorId="6D3BC764" wp14:editId="295D41D6">
                <wp:simplePos x="0" y="0"/>
                <wp:positionH relativeFrom="page">
                  <wp:posOffset>548640</wp:posOffset>
                </wp:positionH>
                <wp:positionV relativeFrom="page">
                  <wp:posOffset>2218055</wp:posOffset>
                </wp:positionV>
                <wp:extent cx="6675120" cy="330200"/>
                <wp:effectExtent l="0" t="0" r="0" b="0"/>
                <wp:wrapTight wrapText="bothSides">
                  <wp:wrapPolygon edited="0">
                    <wp:start x="82" y="0"/>
                    <wp:lineTo x="82" y="19938"/>
                    <wp:lineTo x="21452" y="19938"/>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71A66" w14:textId="77777777" w:rsidR="00E05427" w:rsidRDefault="00E05427" w:rsidP="007C1373">
                            <w:pPr>
                              <w:pStyle w:val="Subtitle"/>
                            </w:pPr>
                            <w:r>
                              <w:t xml:space="preserve">Kane County Water Conservancy District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43.2pt;margin-top:174.65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6ET/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" filled="f" stroked="f">
                <v:textbox inset=",0,,0">
                  <w:txbxContent>
                    <w:p w14:paraId="75171A66" w14:textId="77777777" w:rsidR="00E05427" w:rsidRDefault="00E05427" w:rsidP="007C1373">
                      <w:pPr>
                        <w:pStyle w:val="Subtitle"/>
                      </w:pPr>
                      <w:r>
                        <w:t xml:space="preserve">Kane County Water Conservancy District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79B387FB" wp14:editId="77748ED5">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5AFDD1" w14:textId="77777777" w:rsidR="00E05427" w:rsidRDefault="00E05427" w:rsidP="007C1373">
                            <w:pPr>
                              <w:pStyle w:val="CoverHeader"/>
                            </w:pPr>
                            <w:r>
                              <w:t>SPRING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hk/YCAABY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pvJzc1SZtB&#10;W4vqEaZLCmh+mBNYy3BohPyO0QArLsfq25ZIilH7nsOEpn4Ymp1oP+Agz6Xro5TwEiByrDEajws9&#10;7s9tL9mmAQ/jLuBiBtNcMztoT9EcdgCsL8v3YdWa/Xj+ba2efgjTX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CXLeGT&#10;9gIAAFgGAAAOAAAAAAAAAAAAAAAAACwCAABkcnMvZTJvRG9jLnhtbFBLAQItABQABgAIAAAAIQA9&#10;pwGq3gAAAAsBAAAPAAAAAAAAAAAAAAAAAE4FAABkcnMvZG93bnJldi54bWxQSwUGAAAAAAQABADz&#10;AAAAWQYAAAAA&#10;" filled="f" stroked="f">
                <v:textbox inset=",0,,0">
                  <w:txbxContent>
                    <w:p w14:paraId="085AFDD1" w14:textId="77777777" w:rsidR="00E05427" w:rsidRDefault="00E05427" w:rsidP="007C1373">
                      <w:pPr>
                        <w:pStyle w:val="CoverHeader"/>
                      </w:pPr>
                      <w:r>
                        <w:t>SPRING 2015</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62" behindDoc="0" locked="0" layoutInCell="1" allowOverlap="1" wp14:anchorId="4D987BE3" wp14:editId="6DD58CB4">
                <wp:simplePos x="0" y="0"/>
                <wp:positionH relativeFrom="page">
                  <wp:posOffset>1822450</wp:posOffset>
                </wp:positionH>
                <wp:positionV relativeFrom="page">
                  <wp:posOffset>8303260</wp:posOffset>
                </wp:positionV>
                <wp:extent cx="0" cy="1280160"/>
                <wp:effectExtent l="19050" t="10160" r="19050" b="30480"/>
                <wp:wrapNone/>
                <wp:docPr id="1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63" behindDoc="0" locked="0" layoutInCell="1" allowOverlap="1" wp14:anchorId="3483BC0B" wp14:editId="0CF4C508">
                <wp:simplePos x="0" y="0"/>
                <wp:positionH relativeFrom="page">
                  <wp:posOffset>3286125</wp:posOffset>
                </wp:positionH>
                <wp:positionV relativeFrom="page">
                  <wp:posOffset>8303260</wp:posOffset>
                </wp:positionV>
                <wp:extent cx="0" cy="1280160"/>
                <wp:effectExtent l="9525" t="10160" r="28575" b="30480"/>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" strokecolor="#bbdd89 [1950]" strokeweight="1pt">
                <v:shadow opacity="22938f" mv:blur="38100f" offset="0,2pt"/>
                <w10:wrap anchorx="page" anchory="page"/>
              </v:line>
            </w:pict>
          </mc:Fallback>
        </mc:AlternateContent>
      </w:r>
      <w:r w:rsidR="006F2081">
        <w:rPr>
          <w:noProof/>
        </w:rPr>
        <mc:AlternateContent>
          <mc:Choice Requires="wps">
            <w:drawing>
              <wp:anchor distT="0" distB="0" distL="114300" distR="114300" simplePos="0" relativeHeight="251658252" behindDoc="0" locked="0" layoutInCell="0" allowOverlap="1" wp14:anchorId="205EF54F" wp14:editId="75F5A446">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91BA94" w14:textId="77777777" w:rsidR="00E05427" w:rsidRPr="00B047B0" w:rsidRDefault="00E05427" w:rsidP="002530EE">
                            <w:pPr>
                              <w:pStyle w:val="Heading5"/>
                              <w:jc w:val="center"/>
                            </w:pPr>
                            <w:r>
                              <w:t>Board Meetings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LYPUFD0&#10;AgAAWAYAAA4AAAAAAAAAAAAAAAAALAIAAGRycy9lMm9Eb2MueG1sUEsBAi0AFAAGAAgAAAAhAOks&#10;EcLfAAAADAEAAA8AAAAAAAAAAAAAAAAATAUAAGRycy9kb3ducmV2LnhtbFBLBQYAAAAABAAEAPMA&#10;AABYBgAAAAA=&#10;" o:allowincell="f" filled="f" stroked="f">
                <v:textbox inset=",0,,0">
                  <w:txbxContent>
                    <w:p w14:paraId="6F91BA94" w14:textId="77777777" w:rsidR="00E05427" w:rsidRPr="00B047B0" w:rsidRDefault="00E05427" w:rsidP="002530EE">
                      <w:pPr>
                        <w:pStyle w:val="Heading5"/>
                        <w:jc w:val="center"/>
                      </w:pPr>
                      <w:r>
                        <w:t>Board Meetings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8" behindDoc="0" locked="0" layoutInCell="0" allowOverlap="1" wp14:anchorId="6BAC03B1" wp14:editId="41169DA7">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AFF4F5" w14:textId="77777777" w:rsidR="00E05427" w:rsidRPr="00B047B0" w:rsidRDefault="00E05427" w:rsidP="007C1373">
                            <w:pPr>
                              <w:pStyle w:val="Heading5"/>
                            </w:pPr>
                            <w:r>
                              <w:t xml:space="preserve">Office Closed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" o:allowincell="f" filled="f" stroked="f">
                <v:textbox inset=",0,,0">
                  <w:txbxContent>
                    <w:p w14:paraId="20AFF4F5" w14:textId="77777777" w:rsidR="00E05427" w:rsidRPr="00B047B0" w:rsidRDefault="00E05427" w:rsidP="007C1373">
                      <w:pPr>
                        <w:pStyle w:val="Heading5"/>
                      </w:pPr>
                      <w:r>
                        <w:t xml:space="preserve">Office Closed </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5" behindDoc="0" locked="0" layoutInCell="0" allowOverlap="1" wp14:anchorId="1BAAEF5B" wp14:editId="07AD27D1">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16767B" w14:textId="77777777" w:rsidR="00E05427" w:rsidRPr="00B047B0" w:rsidRDefault="00E05427" w:rsidP="002530EE">
                            <w:pPr>
                              <w:pStyle w:val="Heading5"/>
                              <w:jc w:val="center"/>
                            </w:pPr>
                            <w:r>
                              <w:t>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Yv5/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MnWL+f0&#10;AgAAWAYAAA4AAAAAAAAAAAAAAAAALAIAAGRycy9lMm9Eb2MueG1sUEsBAi0AFAAGAAgAAAAhALmH&#10;ySjfAAAADQEAAA8AAAAAAAAAAAAAAAAATAUAAGRycy9kb3ducmV2LnhtbFBLBQYAAAAABAAEAPMA&#10;AABYBgAAAAA=&#10;" o:allowincell="f" filled="f" stroked="f">
                <v:textbox inset=",0,,0">
                  <w:txbxContent>
                    <w:p w14:paraId="6F16767B" w14:textId="77777777" w:rsidR="00E05427" w:rsidRPr="00B047B0" w:rsidRDefault="00E05427" w:rsidP="002530EE">
                      <w:pPr>
                        <w:pStyle w:val="Heading5"/>
                        <w:jc w:val="center"/>
                      </w:pPr>
                      <w:r>
                        <w:t>Minutes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51" behindDoc="0" locked="0" layoutInCell="1" allowOverlap="1" wp14:anchorId="18DD216B" wp14:editId="7657CAF4">
                <wp:simplePos x="0" y="0"/>
                <wp:positionH relativeFrom="page">
                  <wp:posOffset>444500</wp:posOffset>
                </wp:positionH>
                <wp:positionV relativeFrom="page">
                  <wp:posOffset>6223000</wp:posOffset>
                </wp:positionV>
                <wp:extent cx="4305300" cy="1587500"/>
                <wp:effectExtent l="0" t="0" r="0" b="12700"/>
                <wp:wrapTight wrapText="bothSides">
                  <wp:wrapPolygon edited="0">
                    <wp:start x="127" y="0"/>
                    <wp:lineTo x="127" y="21427"/>
                    <wp:lineTo x="21281" y="21427"/>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3B4BCC" w14:textId="5F29C6AB" w:rsidR="00E05427" w:rsidRPr="00B047B0" w:rsidRDefault="00E05427" w:rsidP="007C1373">
                            <w:pPr>
                              <w:pStyle w:val="BodyText"/>
                            </w:pPr>
                            <w:r>
                              <w:t>As you come back to your property after the winter, there are a few things to remember. Make sure that when you turn the valve on at your meter barrel that you always turn it all the way on. Turning it half way on could lead to a lot of water loss. Another thing to remember is to look for leaks after the long winter. Pipes could possibly freeze and cause leaks. A little maintenance each year goes a long ways and conserves water.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35pt;margin-top:490pt;width:339pt;height:1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" mv:complextextbox="1" filled="f" stroked="f">
                <v:textbox inset=",0,,0">
                  <w:txbxContent>
                    <w:p w14:paraId="783B4BCC" w14:textId="5F29C6AB" w:rsidR="00E05427" w:rsidRPr="00B047B0" w:rsidRDefault="00E05427" w:rsidP="007C1373">
                      <w:pPr>
                        <w:pStyle w:val="BodyText"/>
                      </w:pPr>
                      <w:r>
                        <w:t>As you come back to your property after the winter, there are a few things to remember. Make sure that when you turn the valve on at your meter barrel that you always turn it all the way on. Turning it half way on could lead to a lot of water loss. Another thing to remember is to look for leaks after the long winter. Pipes could possibly freeze and cause leaks. A little maintenance each year goes a long ways and conserves water.</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4" behindDoc="0" locked="0" layoutInCell="1" allowOverlap="1" wp14:anchorId="2111DE9D" wp14:editId="4595FD22">
                <wp:simplePos x="0" y="0"/>
                <wp:positionH relativeFrom="page">
                  <wp:posOffset>368300</wp:posOffset>
                </wp:positionH>
                <wp:positionV relativeFrom="page">
                  <wp:posOffset>7900670</wp:posOffset>
                </wp:positionV>
                <wp:extent cx="4381500" cy="317500"/>
                <wp:effectExtent l="0" t="0" r="12700" b="12700"/>
                <wp:wrapTight wrapText="bothSides">
                  <wp:wrapPolygon edited="0">
                    <wp:start x="0" y="0"/>
                    <wp:lineTo x="0" y="20736"/>
                    <wp:lineTo x="21537" y="20736"/>
                    <wp:lineTo x="21537"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F5F795B" w14:textId="77777777" w:rsidR="00E05427" w:rsidRDefault="00E05427" w:rsidP="0016189F">
                            <w:pPr>
                              <w:pStyle w:val="Heading4"/>
                              <w:jc w:val="center"/>
                            </w:pPr>
                            <w:r>
                              <w:t>Announcements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0"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f6UWwDAABK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" fillcolor="#fd9320 [3204]" stroked="f" strokecolor="#4a7ebb" strokeweight="1.5pt">
                <v:shadow opacity="22938f" mv:blur="38100f" offset="0,2pt"/>
                <v:textbox inset=",0,,0">
                  <w:txbxContent>
                    <w:p w14:paraId="2F5F795B" w14:textId="77777777" w:rsidR="00E05427" w:rsidRDefault="00E05427" w:rsidP="0016189F">
                      <w:pPr>
                        <w:pStyle w:val="Heading4"/>
                        <w:jc w:val="center"/>
                      </w:pPr>
                      <w:r>
                        <w:t>Announcements</w:t>
                      </w:r>
                    </w:p>
                  </w:txbxContent>
                </v:textbox>
                <w10:wrap type="tight" anchorx="page" anchory="page"/>
              </v:rect>
            </w:pict>
          </mc:Fallback>
        </mc:AlternateContent>
      </w:r>
      <w:r w:rsidR="006F2081">
        <w:rPr>
          <w:noProof/>
        </w:rPr>
        <mc:AlternateContent>
          <mc:Choice Requires="wps">
            <w:drawing>
              <wp:anchor distT="0" distB="0" distL="114300" distR="114300" simplePos="0" relativeHeight="251658245" behindDoc="0" locked="0" layoutInCell="1" allowOverlap="1" wp14:anchorId="261CE1DC" wp14:editId="3D118CF7">
                <wp:simplePos x="0" y="0"/>
                <wp:positionH relativeFrom="page">
                  <wp:posOffset>965200</wp:posOffset>
                </wp:positionH>
                <wp:positionV relativeFrom="page">
                  <wp:posOffset>987425</wp:posOffset>
                </wp:positionV>
                <wp:extent cx="673100" cy="266700"/>
                <wp:effectExtent l="0" t="0" r="0" b="3175"/>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52E50FF" w14:textId="77777777" w:rsidR="00E05427" w:rsidRPr="00E579AA" w:rsidRDefault="00E05427" w:rsidP="007C1373">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margin-left:76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j7UPYCAABe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" filled="f" stroked="f">
                <v:stroke o:forcedash="t"/>
                <v:textbox inset=",0,,0">
                  <w:txbxContent>
                    <w:p w14:paraId="552E50FF" w14:textId="77777777" w:rsidR="00E05427" w:rsidRPr="00E579AA" w:rsidRDefault="00E05427" w:rsidP="007C1373">
                      <w:pPr>
                        <w:pStyle w:val="Heading3"/>
                      </w:pPr>
                      <w:r>
                        <w:t>the</w:t>
                      </w:r>
                    </w:p>
                  </w:txbxContent>
                </v:textbox>
                <w10:wrap anchorx="page" anchory="page"/>
              </v:shape>
            </w:pict>
          </mc:Fallback>
        </mc:AlternateContent>
      </w:r>
      <w:r w:rsidR="00696EB4">
        <w:br w:type="page"/>
      </w:r>
      <w:r w:rsidR="00E05427">
        <w:rPr>
          <w:noProof/>
        </w:rPr>
        <w:lastRenderedPageBreak/>
        <mc:AlternateContent>
          <mc:Choice Requires="wps">
            <w:drawing>
              <wp:anchor distT="0" distB="0" distL="114300" distR="114300" simplePos="0" relativeHeight="251675792" behindDoc="0" locked="0" layoutInCell="1" allowOverlap="1" wp14:anchorId="3B898079" wp14:editId="425E20AC">
                <wp:simplePos x="0" y="0"/>
                <wp:positionH relativeFrom="page">
                  <wp:posOffset>4182745</wp:posOffset>
                </wp:positionH>
                <wp:positionV relativeFrom="page">
                  <wp:posOffset>5471160</wp:posOffset>
                </wp:positionV>
                <wp:extent cx="2867660" cy="406400"/>
                <wp:effectExtent l="0" t="0" r="0" b="0"/>
                <wp:wrapThrough wrapText="bothSides">
                  <wp:wrapPolygon edited="0">
                    <wp:start x="191" y="0"/>
                    <wp:lineTo x="191" y="20250"/>
                    <wp:lineTo x="21236" y="20250"/>
                    <wp:lineTo x="21236" y="0"/>
                    <wp:lineTo x="191" y="0"/>
                  </wp:wrapPolygon>
                </wp:wrapThrough>
                <wp:docPr id="36" name="Text Box 36"/>
                <wp:cNvGraphicFramePr/>
                <a:graphic xmlns:a="http://schemas.openxmlformats.org/drawingml/2006/main">
                  <a:graphicData uri="http://schemas.microsoft.com/office/word/2010/wordprocessingShape">
                    <wps:wsp>
                      <wps:cNvSpPr txBox="1"/>
                      <wps:spPr>
                        <a:xfrm>
                          <a:off x="0" y="0"/>
                          <a:ext cx="2867660" cy="406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B067B3" w14:textId="0886545C" w:rsidR="00E05427" w:rsidRPr="0032341B" w:rsidRDefault="00E05427" w:rsidP="0032341B">
                            <w:pPr>
                              <w:jc w:val="center"/>
                              <w:rPr>
                                <w:sz w:val="36"/>
                                <w:szCs w:val="36"/>
                              </w:rPr>
                            </w:pPr>
                            <w:r w:rsidRPr="0032341B">
                              <w:rPr>
                                <w:sz w:val="36"/>
                                <w:szCs w:val="36"/>
                              </w:rPr>
                              <w:t>Amanda Buhler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2" type="#_x0000_t202" style="position:absolute;margin-left:329.35pt;margin-top:430.8pt;width:225.8pt;height:32pt;z-index:251675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jt5NUCAAAg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" mv:complextextbox="1" filled="f" stroked="f">
                <v:textbox>
                  <w:txbxContent>
                    <w:p w14:paraId="48B067B3" w14:textId="0886545C" w:rsidR="00E05427" w:rsidRPr="0032341B" w:rsidRDefault="00E05427" w:rsidP="0032341B">
                      <w:pPr>
                        <w:jc w:val="center"/>
                        <w:rPr>
                          <w:sz w:val="36"/>
                          <w:szCs w:val="36"/>
                        </w:rPr>
                      </w:pPr>
                      <w:r w:rsidRPr="0032341B">
                        <w:rPr>
                          <w:sz w:val="36"/>
                          <w:szCs w:val="36"/>
                        </w:rPr>
                        <w:t>Amanda Buhler</w:t>
                      </w:r>
                    </w:p>
                  </w:txbxContent>
                </v:textbox>
                <w10:wrap type="through" anchorx="page" anchory="page"/>
              </v:shape>
            </w:pict>
          </mc:Fallback>
        </mc:AlternateContent>
      </w:r>
      <w:r w:rsidR="003B3A13">
        <w:rPr>
          <w:noProof/>
        </w:rPr>
        <mc:AlternateContent>
          <mc:Choice Requires="wps">
            <w:drawing>
              <wp:anchor distT="0" distB="0" distL="114300" distR="114300" simplePos="0" relativeHeight="251674768" behindDoc="0" locked="0" layoutInCell="1" allowOverlap="1" wp14:anchorId="7376ADEF" wp14:editId="3E59E6B5">
                <wp:simplePos x="0" y="0"/>
                <wp:positionH relativeFrom="page">
                  <wp:posOffset>4201160</wp:posOffset>
                </wp:positionH>
                <wp:positionV relativeFrom="page">
                  <wp:posOffset>5764530</wp:posOffset>
                </wp:positionV>
                <wp:extent cx="2867660" cy="2209800"/>
                <wp:effectExtent l="0" t="0" r="0" b="0"/>
                <wp:wrapThrough wrapText="bothSides">
                  <wp:wrapPolygon edited="0">
                    <wp:start x="191" y="0"/>
                    <wp:lineTo x="191" y="21352"/>
                    <wp:lineTo x="21236" y="21352"/>
                    <wp:lineTo x="21236" y="0"/>
                    <wp:lineTo x="191" y="0"/>
                  </wp:wrapPolygon>
                </wp:wrapThrough>
                <wp:docPr id="35" name="Text Box 35"/>
                <wp:cNvGraphicFramePr/>
                <a:graphic xmlns:a="http://schemas.openxmlformats.org/drawingml/2006/main">
                  <a:graphicData uri="http://schemas.microsoft.com/office/word/2010/wordprocessingShape">
                    <wps:wsp>
                      <wps:cNvSpPr txBox="1"/>
                      <wps:spPr>
                        <a:xfrm>
                          <a:off x="0" y="0"/>
                          <a:ext cx="2867660" cy="2209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B6A04B" w14:textId="792B3F4E" w:rsidR="00E05427" w:rsidRPr="009B4F14" w:rsidRDefault="00E05427">
                            <w:pPr>
                              <w:rPr>
                                <w:sz w:val="28"/>
                                <w:szCs w:val="28"/>
                              </w:rPr>
                            </w:pPr>
                            <w:r w:rsidRPr="009B4F14">
                              <w:rPr>
                                <w:sz w:val="28"/>
                                <w:szCs w:val="28"/>
                              </w:rPr>
                              <w:t xml:space="preserve">Amanda has worked as the administrative assistant and billing clerk for KCWCD for 2 years now. She grew up in Salt Lake City, UT until the age of 12 and has been in Kanab ever since. She is married to Shaun Buhler and together they have a </w:t>
                            </w:r>
                            <w:proofErr w:type="gramStart"/>
                            <w:r w:rsidRPr="009B4F14">
                              <w:rPr>
                                <w:sz w:val="28"/>
                                <w:szCs w:val="28"/>
                              </w:rPr>
                              <w:t>2 year old</w:t>
                            </w:r>
                            <w:proofErr w:type="gramEnd"/>
                            <w:r w:rsidRPr="009B4F14">
                              <w:rPr>
                                <w:sz w:val="28"/>
                                <w:szCs w:val="28"/>
                              </w:rPr>
                              <w:t xml:space="preserve"> boy named Axton. For fun they enjoy taking their rhino for rides out in the hills.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3" type="#_x0000_t202" style="position:absolute;margin-left:330.8pt;margin-top:453.9pt;width:225.8pt;height:174pt;z-index:251674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" mv:complextextbox="1" filled="f" stroked="f">
                <v:textbox>
                  <w:txbxContent>
                    <w:p w14:paraId="13B6A04B" w14:textId="792B3F4E" w:rsidR="00E05427" w:rsidRPr="009B4F14" w:rsidRDefault="00E05427">
                      <w:pPr>
                        <w:rPr>
                          <w:sz w:val="28"/>
                          <w:szCs w:val="28"/>
                        </w:rPr>
                      </w:pPr>
                      <w:r w:rsidRPr="009B4F14">
                        <w:rPr>
                          <w:sz w:val="28"/>
                          <w:szCs w:val="28"/>
                        </w:rPr>
                        <w:t xml:space="preserve">Amanda has worked as the administrative assistant and billing clerk for KCWCD for 2 years now. She grew up in Salt Lake City, UT until the age of 12 and has been in Kanab ever since. She is married to Shaun Buhler and together they have a </w:t>
                      </w:r>
                      <w:proofErr w:type="gramStart"/>
                      <w:r w:rsidRPr="009B4F14">
                        <w:rPr>
                          <w:sz w:val="28"/>
                          <w:szCs w:val="28"/>
                        </w:rPr>
                        <w:t>2 year old</w:t>
                      </w:r>
                      <w:proofErr w:type="gramEnd"/>
                      <w:r w:rsidRPr="009B4F14">
                        <w:rPr>
                          <w:sz w:val="28"/>
                          <w:szCs w:val="28"/>
                        </w:rPr>
                        <w:t xml:space="preserve"> boy named Axton. For fun they enjoy taking their rhino for rides out in the hills.</w:t>
                      </w:r>
                    </w:p>
                  </w:txbxContent>
                </v:textbox>
                <w10:wrap type="through" anchorx="page" anchory="page"/>
              </v:shape>
            </w:pict>
          </mc:Fallback>
        </mc:AlternateContent>
      </w:r>
      <w:r w:rsidR="003B3A13">
        <w:rPr>
          <w:noProof/>
        </w:rPr>
        <mc:AlternateContent>
          <mc:Choice Requires="wps">
            <w:drawing>
              <wp:anchor distT="0" distB="0" distL="114300" distR="114300" simplePos="0" relativeHeight="251677840" behindDoc="0" locked="0" layoutInCell="1" allowOverlap="1" wp14:anchorId="038741EC" wp14:editId="25F226C6">
                <wp:simplePos x="0" y="0"/>
                <wp:positionH relativeFrom="page">
                  <wp:posOffset>4775200</wp:posOffset>
                </wp:positionH>
                <wp:positionV relativeFrom="page">
                  <wp:posOffset>8077200</wp:posOffset>
                </wp:positionV>
                <wp:extent cx="2453640" cy="1511300"/>
                <wp:effectExtent l="0" t="0" r="0" b="12700"/>
                <wp:wrapThrough wrapText="bothSides">
                  <wp:wrapPolygon edited="0">
                    <wp:start x="224" y="0"/>
                    <wp:lineTo x="224" y="21418"/>
                    <wp:lineTo x="21019" y="21418"/>
                    <wp:lineTo x="21019" y="0"/>
                    <wp:lineTo x="224" y="0"/>
                  </wp:wrapPolygon>
                </wp:wrapThrough>
                <wp:docPr id="38" name="Text Box 38"/>
                <wp:cNvGraphicFramePr/>
                <a:graphic xmlns:a="http://schemas.openxmlformats.org/drawingml/2006/main">
                  <a:graphicData uri="http://schemas.microsoft.com/office/word/2010/wordprocessingShape">
                    <wps:wsp>
                      <wps:cNvSpPr txBox="1"/>
                      <wps:spPr>
                        <a:xfrm>
                          <a:off x="0" y="0"/>
                          <a:ext cx="2453640" cy="151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C7B5CB" w14:textId="24A9BB40" w:rsidR="00E05427" w:rsidRDefault="00E05427">
                            <w:r>
                              <w:t xml:space="preserve">Be a detective! Check all hoses, connectors and faucets for leaks. </w:t>
                            </w:r>
                          </w:p>
                          <w:p w14:paraId="1CE5B275" w14:textId="77777777" w:rsidR="00E05427" w:rsidRDefault="00E05427"/>
                          <w:p w14:paraId="219D2539" w14:textId="5EBE642C" w:rsidR="00E05427" w:rsidRDefault="00E05427">
                            <w:r>
                              <w:t xml:space="preserve">Turn the water off while brushing your teeth. </w:t>
                            </w:r>
                          </w:p>
                          <w:p w14:paraId="32FBED8C" w14:textId="77777777" w:rsidR="00E05427" w:rsidRDefault="00E05427"/>
                          <w:p w14:paraId="1E813AED" w14:textId="4915D02A" w:rsidR="00E05427" w:rsidRDefault="00E05427">
                            <w:r>
                              <w:t xml:space="preserve">Plant in the spring and fall, when watering requirements are lower.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margin-left:376pt;margin-top:636pt;width:193.2pt;height:119pt;z-index:25167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" mv:complextextbox="1" filled="f" stroked="f">
                <v:textbox>
                  <w:txbxContent>
                    <w:p w14:paraId="01C7B5CB" w14:textId="24A9BB40" w:rsidR="00E05427" w:rsidRDefault="00E05427">
                      <w:r>
                        <w:t xml:space="preserve">Be a detective! Check all hoses, connectors and faucets for leaks. </w:t>
                      </w:r>
                    </w:p>
                    <w:p w14:paraId="1CE5B275" w14:textId="77777777" w:rsidR="00E05427" w:rsidRDefault="00E05427"/>
                    <w:p w14:paraId="219D2539" w14:textId="5EBE642C" w:rsidR="00E05427" w:rsidRDefault="00E05427">
                      <w:r>
                        <w:t xml:space="preserve">Turn the water off while brushing your teeth. </w:t>
                      </w:r>
                    </w:p>
                    <w:p w14:paraId="32FBED8C" w14:textId="77777777" w:rsidR="00E05427" w:rsidRDefault="00E05427"/>
                    <w:p w14:paraId="1E813AED" w14:textId="4915D02A" w:rsidR="00E05427" w:rsidRDefault="00E05427">
                      <w:r>
                        <w:t xml:space="preserve">Plant in the spring and fall, when watering requirements are lower. </w:t>
                      </w:r>
                    </w:p>
                  </w:txbxContent>
                </v:textbox>
                <w10:wrap type="through" anchorx="page" anchory="page"/>
              </v:shape>
            </w:pict>
          </mc:Fallback>
        </mc:AlternateContent>
      </w:r>
      <w:r w:rsidR="003B3A13">
        <w:rPr>
          <w:noProof/>
        </w:rPr>
        <w:drawing>
          <wp:anchor distT="0" distB="0" distL="114300" distR="114300" simplePos="0" relativeHeight="251672720" behindDoc="0" locked="0" layoutInCell="1" allowOverlap="1" wp14:anchorId="410D64C8" wp14:editId="39843827">
            <wp:simplePos x="0" y="0"/>
            <wp:positionH relativeFrom="page">
              <wp:posOffset>4028440</wp:posOffset>
            </wp:positionH>
            <wp:positionV relativeFrom="page">
              <wp:posOffset>3168650</wp:posOffset>
            </wp:positionV>
            <wp:extent cx="3040380" cy="2278380"/>
            <wp:effectExtent l="0" t="0" r="7620" b="7620"/>
            <wp:wrapThrough wrapText="bothSides">
              <wp:wrapPolygon edited="0">
                <wp:start x="0" y="0"/>
                <wp:lineTo x="0" y="21431"/>
                <wp:lineTo x="21474" y="21431"/>
                <wp:lineTo x="2147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6">
                      <a:extLst>
                        <a:ext uri="{28A0092B-C50C-407E-A947-70E740481C1C}">
                          <a14:useLocalDpi xmlns:a14="http://schemas.microsoft.com/office/drawing/2010/main" val="0"/>
                        </a:ext>
                      </a:extLst>
                    </a:blip>
                    <a:stretch>
                      <a:fillRect/>
                    </a:stretch>
                  </pic:blipFill>
                  <pic:spPr>
                    <a:xfrm>
                      <a:off x="0" y="0"/>
                      <a:ext cx="3040380" cy="2278380"/>
                    </a:xfrm>
                    <a:prstGeom prst="rect">
                      <a:avLst/>
                    </a:prstGeom>
                  </pic:spPr>
                </pic:pic>
              </a:graphicData>
            </a:graphic>
            <wp14:sizeRelH relativeFrom="margin">
              <wp14:pctWidth>0</wp14:pctWidth>
            </wp14:sizeRelH>
            <wp14:sizeRelV relativeFrom="margin">
              <wp14:pctHeight>0</wp14:pctHeight>
            </wp14:sizeRelV>
          </wp:anchor>
        </w:drawing>
      </w:r>
      <w:r w:rsidR="003B3A13">
        <w:rPr>
          <w:noProof/>
        </w:rPr>
        <mc:AlternateContent>
          <mc:Choice Requires="wps">
            <w:drawing>
              <wp:anchor distT="0" distB="0" distL="114300" distR="114300" simplePos="0" relativeHeight="251673744" behindDoc="0" locked="0" layoutInCell="1" allowOverlap="1" wp14:anchorId="141A0606" wp14:editId="652CA161">
                <wp:simplePos x="0" y="0"/>
                <wp:positionH relativeFrom="page">
                  <wp:posOffset>4028440</wp:posOffset>
                </wp:positionH>
                <wp:positionV relativeFrom="page">
                  <wp:posOffset>2593340</wp:posOffset>
                </wp:positionV>
                <wp:extent cx="3021965" cy="575310"/>
                <wp:effectExtent l="0" t="0" r="0" b="8890"/>
                <wp:wrapThrough wrapText="bothSides">
                  <wp:wrapPolygon edited="0">
                    <wp:start x="182" y="0"/>
                    <wp:lineTo x="182" y="20980"/>
                    <wp:lineTo x="21241" y="20980"/>
                    <wp:lineTo x="21241" y="0"/>
                    <wp:lineTo x="182" y="0"/>
                  </wp:wrapPolygon>
                </wp:wrapThrough>
                <wp:docPr id="34" name="Text Box 34"/>
                <wp:cNvGraphicFramePr/>
                <a:graphic xmlns:a="http://schemas.openxmlformats.org/drawingml/2006/main">
                  <a:graphicData uri="http://schemas.microsoft.com/office/word/2010/wordprocessingShape">
                    <wps:wsp>
                      <wps:cNvSpPr txBox="1"/>
                      <wps:spPr>
                        <a:xfrm>
                          <a:off x="0" y="0"/>
                          <a:ext cx="3021965" cy="575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FC4EEE" w14:textId="4215452B" w:rsidR="00E05427" w:rsidRPr="0032341B" w:rsidRDefault="00E05427" w:rsidP="0032341B">
                            <w:pPr>
                              <w:jc w:val="center"/>
                              <w:rPr>
                                <w:color w:val="FD9320" w:themeColor="accent1"/>
                                <w:sz w:val="44"/>
                                <w:szCs w:val="44"/>
                              </w:rPr>
                            </w:pPr>
                            <w:r w:rsidRPr="0032341B">
                              <w:rPr>
                                <w:color w:val="FD9320" w:themeColor="accent1"/>
                                <w:sz w:val="44"/>
                                <w:szCs w:val="44"/>
                              </w:rPr>
                              <w:t>Meet the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5" type="#_x0000_t202" style="position:absolute;margin-left:317.2pt;margin-top:204.2pt;width:237.95pt;height:45.3pt;z-index:251673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PGb9cCAAAg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" mv:complextextbox="1" filled="f" stroked="f">
                <v:textbox>
                  <w:txbxContent>
                    <w:p w14:paraId="6EFC4EEE" w14:textId="4215452B" w:rsidR="00E05427" w:rsidRPr="0032341B" w:rsidRDefault="00E05427" w:rsidP="0032341B">
                      <w:pPr>
                        <w:jc w:val="center"/>
                        <w:rPr>
                          <w:color w:val="FD9320" w:themeColor="accent1"/>
                          <w:sz w:val="44"/>
                          <w:szCs w:val="44"/>
                        </w:rPr>
                      </w:pPr>
                      <w:r w:rsidRPr="0032341B">
                        <w:rPr>
                          <w:color w:val="FD9320" w:themeColor="accent1"/>
                          <w:sz w:val="44"/>
                          <w:szCs w:val="44"/>
                        </w:rPr>
                        <w:t>Meet the Staff</w:t>
                      </w:r>
                    </w:p>
                  </w:txbxContent>
                </v:textbox>
                <w10:wrap type="through" anchorx="page" anchory="page"/>
              </v:shape>
            </w:pict>
          </mc:Fallback>
        </mc:AlternateContent>
      </w:r>
      <w:r w:rsidR="009B4F14">
        <w:rPr>
          <w:noProof/>
        </w:rPr>
        <w:drawing>
          <wp:anchor distT="0" distB="0" distL="114300" distR="114300" simplePos="0" relativeHeight="251676816" behindDoc="0" locked="0" layoutInCell="1" allowOverlap="1" wp14:anchorId="7940B7F7" wp14:editId="1BF57A61">
            <wp:simplePos x="0" y="0"/>
            <wp:positionH relativeFrom="page">
              <wp:posOffset>3590925</wp:posOffset>
            </wp:positionH>
            <wp:positionV relativeFrom="page">
              <wp:posOffset>8390890</wp:posOffset>
            </wp:positionV>
            <wp:extent cx="1120775" cy="1120775"/>
            <wp:effectExtent l="0" t="0" r="0" b="0"/>
            <wp:wrapThrough wrapText="bothSides">
              <wp:wrapPolygon edited="0">
                <wp:start x="0" y="0"/>
                <wp:lineTo x="0" y="21049"/>
                <wp:lineTo x="21049" y="21049"/>
                <wp:lineTo x="2104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Conservation.jpg"/>
                    <pic:cNvPicPr/>
                  </pic:nvPicPr>
                  <pic:blipFill>
                    <a:blip r:embed="rId17">
                      <a:extLs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margin">
              <wp14:pctWidth>0</wp14:pctWidth>
            </wp14:sizeRelH>
            <wp14:sizeRelV relativeFrom="margin">
              <wp14:pctHeight>0</wp14:pctHeight>
            </wp14:sizeRelV>
          </wp:anchor>
        </w:drawing>
      </w:r>
      <w:r w:rsidR="00DA12AC">
        <w:rPr>
          <w:noProof/>
        </w:rPr>
        <w:drawing>
          <wp:anchor distT="0" distB="0" distL="114300" distR="114300" simplePos="0" relativeHeight="251665552" behindDoc="0" locked="0" layoutInCell="1" allowOverlap="1" wp14:anchorId="2D78E9B8" wp14:editId="16C0026D">
            <wp:simplePos x="0" y="0"/>
            <wp:positionH relativeFrom="page">
              <wp:posOffset>821055</wp:posOffset>
            </wp:positionH>
            <wp:positionV relativeFrom="page">
              <wp:posOffset>3014980</wp:posOffset>
            </wp:positionV>
            <wp:extent cx="2369185" cy="1776730"/>
            <wp:effectExtent l="0" t="0" r="0" b="1270"/>
            <wp:wrapThrough wrapText="bothSides">
              <wp:wrapPolygon edited="0">
                <wp:start x="0" y="0"/>
                <wp:lineTo x="0" y="21307"/>
                <wp:lineTo x="21305" y="21307"/>
                <wp:lineTo x="21305" y="0"/>
                <wp:lineTo x="0" y="0"/>
              </wp:wrapPolygon>
            </wp:wrapThrough>
            <wp:docPr id="167" name="Picture 167" descr="Macintosh HD:Users:kellybrown:Pictures:iPhoto Library.photolibrary:Masters:2014:11:19:20141119-142504:DSC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kellybrown:Pictures:iPhoto Library.photolibrary:Masters:2014:11:19:20141119-142504:DSC031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918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AC">
        <w:rPr>
          <w:noProof/>
        </w:rPr>
        <mc:AlternateContent>
          <mc:Choice Requires="wps">
            <w:drawing>
              <wp:anchor distT="0" distB="0" distL="114300" distR="114300" simplePos="0" relativeHeight="251671696" behindDoc="0" locked="0" layoutInCell="1" allowOverlap="1" wp14:anchorId="1535CC0B" wp14:editId="6C9DE5FC">
                <wp:simplePos x="0" y="0"/>
                <wp:positionH relativeFrom="page">
                  <wp:posOffset>821690</wp:posOffset>
                </wp:positionH>
                <wp:positionV relativeFrom="page">
                  <wp:posOffset>5029200</wp:posOffset>
                </wp:positionV>
                <wp:extent cx="2324100" cy="2556510"/>
                <wp:effectExtent l="0" t="0" r="0" b="8890"/>
                <wp:wrapThrough wrapText="bothSides">
                  <wp:wrapPolygon edited="0">
                    <wp:start x="236" y="0"/>
                    <wp:lineTo x="236" y="21461"/>
                    <wp:lineTo x="21010" y="21461"/>
                    <wp:lineTo x="21010" y="0"/>
                    <wp:lineTo x="236" y="0"/>
                  </wp:wrapPolygon>
                </wp:wrapThrough>
                <wp:docPr id="32" name="Text Box 32"/>
                <wp:cNvGraphicFramePr/>
                <a:graphic xmlns:a="http://schemas.openxmlformats.org/drawingml/2006/main">
                  <a:graphicData uri="http://schemas.microsoft.com/office/word/2010/wordprocessingShape">
                    <wps:wsp>
                      <wps:cNvSpPr txBox="1"/>
                      <wps:spPr>
                        <a:xfrm>
                          <a:off x="0" y="0"/>
                          <a:ext cx="2324100" cy="2556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CCED07" w14:textId="40453CC0" w:rsidR="00E05427" w:rsidRPr="00307E72" w:rsidRDefault="00E05427">
                            <w:pPr>
                              <w:rPr>
                                <w:sz w:val="28"/>
                                <w:szCs w:val="28"/>
                              </w:rPr>
                            </w:pPr>
                            <w:r w:rsidRPr="00307E72">
                              <w:rPr>
                                <w:sz w:val="28"/>
                                <w:szCs w:val="28"/>
                              </w:rPr>
                              <w:t>The Jackson Flat Reservoir was just recently pl</w:t>
                            </w:r>
                            <w:r>
                              <w:rPr>
                                <w:sz w:val="28"/>
                                <w:szCs w:val="28"/>
                              </w:rPr>
                              <w:t>anted with 6,000 Bluegill</w:t>
                            </w:r>
                            <w:r w:rsidRPr="00307E72">
                              <w:rPr>
                                <w:sz w:val="28"/>
                                <w:szCs w:val="28"/>
                              </w:rPr>
                              <w:t>. The fish planted in the reservoir are all about 6 inches long and w</w:t>
                            </w:r>
                            <w:r>
                              <w:rPr>
                                <w:sz w:val="28"/>
                                <w:szCs w:val="28"/>
                              </w:rPr>
                              <w:t>ill need some time to grow. The reservoir</w:t>
                            </w:r>
                            <w:r w:rsidRPr="00307E72">
                              <w:rPr>
                                <w:sz w:val="28"/>
                                <w:szCs w:val="28"/>
                              </w:rPr>
                              <w:t xml:space="preserve"> will provide a place for the community and tourists to fish and enjoy the surrounding area</w:t>
                            </w:r>
                            <w:r>
                              <w:rPr>
                                <w:sz w:val="28"/>
                                <w:szCs w:val="28"/>
                              </w:rPr>
                              <w:t xml:space="preserve">. </w:t>
                            </w:r>
                            <w:r w:rsidRPr="00307E72">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6" type="#_x0000_t202" style="position:absolute;margin-left:64.7pt;margin-top:396pt;width:183pt;height:201.3pt;z-index:251671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" mv:complextextbox="1" filled="f" stroked="f">
                <v:textbox>
                  <w:txbxContent>
                    <w:p w14:paraId="6FCCED07" w14:textId="40453CC0" w:rsidR="00E05427" w:rsidRPr="00307E72" w:rsidRDefault="00E05427">
                      <w:pPr>
                        <w:rPr>
                          <w:sz w:val="28"/>
                          <w:szCs w:val="28"/>
                        </w:rPr>
                      </w:pPr>
                      <w:r w:rsidRPr="00307E72">
                        <w:rPr>
                          <w:sz w:val="28"/>
                          <w:szCs w:val="28"/>
                        </w:rPr>
                        <w:t>The Jackson Flat Reservoir was just recently pl</w:t>
                      </w:r>
                      <w:r>
                        <w:rPr>
                          <w:sz w:val="28"/>
                          <w:szCs w:val="28"/>
                        </w:rPr>
                        <w:t>anted with 6,000 Bluegill</w:t>
                      </w:r>
                      <w:r w:rsidRPr="00307E72">
                        <w:rPr>
                          <w:sz w:val="28"/>
                          <w:szCs w:val="28"/>
                        </w:rPr>
                        <w:t>. The fish planted in the reservoir are all about 6 inches long and w</w:t>
                      </w:r>
                      <w:r>
                        <w:rPr>
                          <w:sz w:val="28"/>
                          <w:szCs w:val="28"/>
                        </w:rPr>
                        <w:t>ill need some time to grow. The reservoir</w:t>
                      </w:r>
                      <w:r w:rsidRPr="00307E72">
                        <w:rPr>
                          <w:sz w:val="28"/>
                          <w:szCs w:val="28"/>
                        </w:rPr>
                        <w:t xml:space="preserve"> will provide a place for the community and tourists to fish and enjoy the surrounding area</w:t>
                      </w:r>
                      <w:r>
                        <w:rPr>
                          <w:sz w:val="28"/>
                          <w:szCs w:val="28"/>
                        </w:rPr>
                        <w:t xml:space="preserve">. </w:t>
                      </w:r>
                      <w:r w:rsidRPr="00307E72">
                        <w:rPr>
                          <w:sz w:val="28"/>
                          <w:szCs w:val="28"/>
                        </w:rPr>
                        <w:t xml:space="preserve">  </w:t>
                      </w:r>
                    </w:p>
                  </w:txbxContent>
                </v:textbox>
                <w10:wrap type="through" anchorx="page" anchory="page"/>
              </v:shape>
            </w:pict>
          </mc:Fallback>
        </mc:AlternateContent>
      </w:r>
      <w:r w:rsidR="00307E72">
        <w:rPr>
          <w:noProof/>
        </w:rPr>
        <mc:AlternateContent>
          <mc:Choice Requires="wps">
            <w:drawing>
              <wp:anchor distT="0" distB="0" distL="114300" distR="114300" simplePos="0" relativeHeight="251658320" behindDoc="0" locked="0" layoutInCell="1" allowOverlap="1" wp14:anchorId="3E9ED88B" wp14:editId="38DFC6A4">
                <wp:simplePos x="0" y="0"/>
                <wp:positionH relativeFrom="page">
                  <wp:posOffset>549275</wp:posOffset>
                </wp:positionH>
                <wp:positionV relativeFrom="page">
                  <wp:posOffset>7468870</wp:posOffset>
                </wp:positionV>
                <wp:extent cx="2654300" cy="251460"/>
                <wp:effectExtent l="0" t="0" r="0" b="2540"/>
                <wp:wrapTight wrapText="bothSides">
                  <wp:wrapPolygon edited="0">
                    <wp:start x="207" y="0"/>
                    <wp:lineTo x="207" y="19636"/>
                    <wp:lineTo x="21083" y="19636"/>
                    <wp:lineTo x="21083" y="0"/>
                    <wp:lineTo x="207" y="0"/>
                  </wp:wrapPolygon>
                </wp:wrapTight>
                <wp:docPr id="1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488B2E" w14:textId="25F21AC6" w:rsidR="00E05427" w:rsidRPr="00CA2C54" w:rsidRDefault="00E05427" w:rsidP="007C1373">
                            <w:pPr>
                              <w:rPr>
                                <w:color w:val="FD9320" w:themeColor="accent1"/>
                                <w:sz w:val="32"/>
                                <w:szCs w:val="32"/>
                              </w:rPr>
                            </w:pPr>
                            <w:r w:rsidRPr="006E7EC7">
                              <w:rPr>
                                <w:color w:val="FD9320" w:themeColor="accent1"/>
                                <w:sz w:val="36"/>
                                <w:szCs w:val="36"/>
                              </w:rPr>
                              <w:t>Comments</w:t>
                            </w:r>
                            <w:r>
                              <w:rPr>
                                <w:color w:val="FD9320" w:themeColor="accent1"/>
                                <w:sz w:val="32"/>
                                <w:szCs w:val="32"/>
                              </w:rPr>
                              <w:t xml:space="preserve"> </w:t>
                            </w:r>
                            <w:r w:rsidRPr="006E7EC7">
                              <w:rPr>
                                <w:color w:val="FD9320" w:themeColor="accent1"/>
                                <w:sz w:val="36"/>
                                <w:szCs w:val="36"/>
                              </w:rPr>
                              <w:t>or Questions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margin-left:43.25pt;margin-top:588.1pt;width:209pt;height:19.8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" filled="f" stroked="f">
                <v:textbox inset=",0,,0">
                  <w:txbxContent>
                    <w:p w14:paraId="6A488B2E" w14:textId="25F21AC6" w:rsidR="00E05427" w:rsidRPr="00CA2C54" w:rsidRDefault="00E05427" w:rsidP="007C1373">
                      <w:pPr>
                        <w:rPr>
                          <w:color w:val="FD9320" w:themeColor="accent1"/>
                          <w:sz w:val="32"/>
                          <w:szCs w:val="32"/>
                        </w:rPr>
                      </w:pPr>
                      <w:r w:rsidRPr="006E7EC7">
                        <w:rPr>
                          <w:color w:val="FD9320" w:themeColor="accent1"/>
                          <w:sz w:val="36"/>
                          <w:szCs w:val="36"/>
                        </w:rPr>
                        <w:t>Comments</w:t>
                      </w:r>
                      <w:r>
                        <w:rPr>
                          <w:color w:val="FD9320" w:themeColor="accent1"/>
                          <w:sz w:val="32"/>
                          <w:szCs w:val="32"/>
                        </w:rPr>
                        <w:t xml:space="preserve"> </w:t>
                      </w:r>
                      <w:r w:rsidRPr="006E7EC7">
                        <w:rPr>
                          <w:color w:val="FD9320" w:themeColor="accent1"/>
                          <w:sz w:val="36"/>
                          <w:szCs w:val="36"/>
                        </w:rPr>
                        <w:t>or Questions</w:t>
                      </w:r>
                    </w:p>
                  </w:txbxContent>
                </v:textbox>
                <w10:wrap type="tight" anchorx="page" anchory="page"/>
              </v:shape>
            </w:pict>
          </mc:Fallback>
        </mc:AlternateContent>
      </w:r>
      <w:r w:rsidR="00307E72">
        <w:rPr>
          <w:noProof/>
        </w:rPr>
        <mc:AlternateContent>
          <mc:Choice Requires="wps">
            <w:drawing>
              <wp:anchor distT="0" distB="0" distL="114300" distR="114300" simplePos="0" relativeHeight="251658321" behindDoc="0" locked="0" layoutInCell="0" allowOverlap="1" wp14:anchorId="0D680DC8" wp14:editId="400058A8">
                <wp:simplePos x="0" y="0"/>
                <wp:positionH relativeFrom="page">
                  <wp:posOffset>572135</wp:posOffset>
                </wp:positionH>
                <wp:positionV relativeFrom="page">
                  <wp:posOffset>7830820</wp:posOffset>
                </wp:positionV>
                <wp:extent cx="2959100" cy="1757680"/>
                <wp:effectExtent l="0" t="0" r="0" b="20320"/>
                <wp:wrapTight wrapText="bothSides">
                  <wp:wrapPolygon edited="0">
                    <wp:start x="185" y="0"/>
                    <wp:lineTo x="185" y="21538"/>
                    <wp:lineTo x="21136" y="21538"/>
                    <wp:lineTo x="21136" y="0"/>
                    <wp:lineTo x="185" y="0"/>
                  </wp:wrapPolygon>
                </wp:wrapTight>
                <wp:docPr id="1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D7C202" w14:textId="5AD0CBED" w:rsidR="00E05427" w:rsidRPr="00307E72" w:rsidRDefault="00E05427" w:rsidP="007C1373">
                            <w:pPr>
                              <w:pStyle w:val="BodyText"/>
                              <w:rPr>
                                <w:sz w:val="28"/>
                                <w:szCs w:val="28"/>
                              </w:rPr>
                            </w:pPr>
                            <w:r w:rsidRPr="00307E72">
                              <w:rPr>
                                <w:sz w:val="28"/>
                                <w:szCs w:val="28"/>
                              </w:rPr>
                              <w:t>If you have any comments, questions or concerns please c</w:t>
                            </w:r>
                            <w:r>
                              <w:rPr>
                                <w:sz w:val="28"/>
                                <w:szCs w:val="28"/>
                              </w:rPr>
                              <w:t xml:space="preserve">ontact us and let us know </w:t>
                            </w:r>
                            <w:r w:rsidRPr="00307E72">
                              <w:rPr>
                                <w:sz w:val="28"/>
                                <w:szCs w:val="28"/>
                              </w:rPr>
                              <w:t xml:space="preserve">so we can know how to better serve you. Email us directly from our website under the contact KCWCD tab or at www.kcwcd.com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8" type="#_x0000_t202" style="position:absolute;margin-left:45.05pt;margin-top:616.6pt;width:233pt;height:138.4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" mv:complextextbox="1" o:allowincell="f" filled="f" stroked="f">
                <v:textbox inset=",0,,0">
                  <w:txbxContent>
                    <w:p w14:paraId="26D7C202" w14:textId="5AD0CBED" w:rsidR="00E05427" w:rsidRPr="00307E72" w:rsidRDefault="00E05427" w:rsidP="007C1373">
                      <w:pPr>
                        <w:pStyle w:val="BodyText"/>
                        <w:rPr>
                          <w:sz w:val="28"/>
                          <w:szCs w:val="28"/>
                        </w:rPr>
                      </w:pPr>
                      <w:r w:rsidRPr="00307E72">
                        <w:rPr>
                          <w:sz w:val="28"/>
                          <w:szCs w:val="28"/>
                        </w:rPr>
                        <w:t>If you have any comments, questions or concerns please c</w:t>
                      </w:r>
                      <w:r>
                        <w:rPr>
                          <w:sz w:val="28"/>
                          <w:szCs w:val="28"/>
                        </w:rPr>
                        <w:t xml:space="preserve">ontact us and let us know </w:t>
                      </w:r>
                      <w:r w:rsidRPr="00307E72">
                        <w:rPr>
                          <w:sz w:val="28"/>
                          <w:szCs w:val="28"/>
                        </w:rPr>
                        <w:t xml:space="preserve">so we can know how to better serve you. Email us directly from our website under the contact KCWCD tab or at www.kcwcd.com </w:t>
                      </w:r>
                    </w:p>
                  </w:txbxContent>
                </v:textbox>
                <w10:wrap type="tight" anchorx="page" anchory="page"/>
              </v:shape>
            </w:pict>
          </mc:Fallback>
        </mc:AlternateContent>
      </w:r>
      <w:r w:rsidR="00690F9C">
        <w:rPr>
          <w:noProof/>
        </w:rPr>
        <w:drawing>
          <wp:anchor distT="0" distB="0" distL="114300" distR="114300" simplePos="0" relativeHeight="251666576" behindDoc="0" locked="0" layoutInCell="1" allowOverlap="1" wp14:anchorId="08CE36D8" wp14:editId="6A75C5D8">
            <wp:simplePos x="0" y="0"/>
            <wp:positionH relativeFrom="page">
              <wp:posOffset>505460</wp:posOffset>
            </wp:positionH>
            <wp:positionV relativeFrom="page">
              <wp:posOffset>838835</wp:posOffset>
            </wp:positionV>
            <wp:extent cx="641350" cy="829945"/>
            <wp:effectExtent l="0" t="0" r="0" b="0"/>
            <wp:wrapThrough wrapText="bothSides">
              <wp:wrapPolygon edited="0">
                <wp:start x="1711" y="1322"/>
                <wp:lineTo x="0" y="3966"/>
                <wp:lineTo x="0" y="15865"/>
                <wp:lineTo x="855" y="19832"/>
                <wp:lineTo x="18820" y="19832"/>
                <wp:lineTo x="19675" y="18510"/>
                <wp:lineTo x="20531" y="15865"/>
                <wp:lineTo x="20531" y="3966"/>
                <wp:lineTo x="19675" y="1322"/>
                <wp:lineTo x="1711" y="1322"/>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df"/>
                    <pic:cNvPicPr/>
                  </pic:nvPicPr>
                  <pic:blipFill>
                    <a:blip r:embed="rId19">
                      <a:extLst>
                        <a:ext uri="{28A0092B-C50C-407E-A947-70E740481C1C}">
                          <a14:useLocalDpi xmlns:a14="http://schemas.microsoft.com/office/drawing/2010/main" val="0"/>
                        </a:ext>
                      </a:extLst>
                    </a:blip>
                    <a:stretch>
                      <a:fillRect/>
                    </a:stretch>
                  </pic:blipFill>
                  <pic:spPr>
                    <a:xfrm>
                      <a:off x="0" y="0"/>
                      <a:ext cx="641350" cy="829945"/>
                    </a:xfrm>
                    <a:prstGeom prst="rect">
                      <a:avLst/>
                    </a:prstGeom>
                  </pic:spPr>
                </pic:pic>
              </a:graphicData>
            </a:graphic>
            <wp14:sizeRelH relativeFrom="margin">
              <wp14:pctWidth>0</wp14:pctWidth>
            </wp14:sizeRelH>
            <wp14:sizeRelV relativeFrom="margin">
              <wp14:pctHeight>0</wp14:pctHeight>
            </wp14:sizeRelV>
          </wp:anchor>
        </w:drawing>
      </w:r>
      <w:r w:rsidR="00690F9C">
        <w:rPr>
          <w:noProof/>
        </w:rPr>
        <mc:AlternateContent>
          <mc:Choice Requires="wps">
            <w:drawing>
              <wp:anchor distT="0" distB="0" distL="114300" distR="114300" simplePos="0" relativeHeight="251658314" behindDoc="0" locked="0" layoutInCell="1" allowOverlap="1" wp14:anchorId="5D8CDC31" wp14:editId="3534F2F1">
                <wp:simplePos x="0" y="0"/>
                <wp:positionH relativeFrom="page">
                  <wp:posOffset>1033780</wp:posOffset>
                </wp:positionH>
                <wp:positionV relativeFrom="page">
                  <wp:posOffset>984885</wp:posOffset>
                </wp:positionV>
                <wp:extent cx="2814320" cy="723900"/>
                <wp:effectExtent l="0" t="0" r="0" b="12700"/>
                <wp:wrapTight wrapText="bothSides">
                  <wp:wrapPolygon edited="0">
                    <wp:start x="195" y="0"/>
                    <wp:lineTo x="195" y="21221"/>
                    <wp:lineTo x="21249" y="21221"/>
                    <wp:lineTo x="21249" y="0"/>
                    <wp:lineTo x="195"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C62AFD" w14:textId="77777777" w:rsidR="00E05427" w:rsidRPr="009D3412" w:rsidRDefault="00E05427" w:rsidP="007C1373">
                            <w:pPr>
                              <w:pStyle w:val="Heading1"/>
                              <w:rPr>
                                <w:sz w:val="40"/>
                                <w:szCs w:val="40"/>
                              </w:rPr>
                            </w:pPr>
                            <w:r w:rsidRPr="009D3412">
                              <w:rPr>
                                <w:sz w:val="40"/>
                                <w:szCs w:val="40"/>
                              </w:rPr>
                              <w:t>Follow Us on Twitter</w:t>
                            </w:r>
                          </w:p>
                          <w:p w14:paraId="516C1A21" w14:textId="77777777" w:rsidR="00E05427" w:rsidRPr="00CA47DA" w:rsidRDefault="00E05427" w:rsidP="007C1373">
                            <w:pPr>
                              <w:pStyle w:val="Heading1"/>
                            </w:pPr>
                            <w:r w:rsidRPr="009D3412">
                              <w:rPr>
                                <w:sz w:val="40"/>
                                <w:szCs w:val="40"/>
                              </w:rPr>
                              <w:t>@KCWCD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81.4pt;margin-top:77.55pt;width:221.6pt;height:57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rY8vgCAABY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" filled="f" stroked="f">
                <v:textbox inset=",0,,0">
                  <w:txbxContent>
                    <w:p w14:paraId="54C62AFD" w14:textId="77777777" w:rsidR="00E05427" w:rsidRPr="009D3412" w:rsidRDefault="00E05427" w:rsidP="007C1373">
                      <w:pPr>
                        <w:pStyle w:val="Heading1"/>
                        <w:rPr>
                          <w:sz w:val="40"/>
                          <w:szCs w:val="40"/>
                        </w:rPr>
                      </w:pPr>
                      <w:r w:rsidRPr="009D3412">
                        <w:rPr>
                          <w:sz w:val="40"/>
                          <w:szCs w:val="40"/>
                        </w:rPr>
                        <w:t>Follow Us on Twitter</w:t>
                      </w:r>
                    </w:p>
                    <w:p w14:paraId="516C1A21" w14:textId="77777777" w:rsidR="00E05427" w:rsidRPr="00CA47DA" w:rsidRDefault="00E05427" w:rsidP="007C1373">
                      <w:pPr>
                        <w:pStyle w:val="Heading1"/>
                      </w:pPr>
                      <w:r w:rsidRPr="009D3412">
                        <w:rPr>
                          <w:sz w:val="40"/>
                          <w:szCs w:val="40"/>
                        </w:rPr>
                        <w:t>@KCWCD</w:t>
                      </w:r>
                    </w:p>
                  </w:txbxContent>
                </v:textbox>
                <w10:wrap type="tight" anchorx="page" anchory="page"/>
              </v:shape>
            </w:pict>
          </mc:Fallback>
        </mc:AlternateContent>
      </w:r>
      <w:r w:rsidR="00690F9C">
        <w:rPr>
          <w:noProof/>
        </w:rPr>
        <w:drawing>
          <wp:anchor distT="0" distB="0" distL="114300" distR="114300" simplePos="0" relativeHeight="251667600" behindDoc="0" locked="0" layoutInCell="1" allowOverlap="1" wp14:anchorId="218B89F7" wp14:editId="606CF725">
            <wp:simplePos x="0" y="0"/>
            <wp:positionH relativeFrom="page">
              <wp:posOffset>462280</wp:posOffset>
            </wp:positionH>
            <wp:positionV relativeFrom="page">
              <wp:posOffset>1764665</wp:posOffset>
            </wp:positionV>
            <wp:extent cx="640715" cy="828675"/>
            <wp:effectExtent l="0" t="0" r="0" b="9525"/>
            <wp:wrapThrough wrapText="bothSides">
              <wp:wrapPolygon edited="0">
                <wp:start x="0" y="0"/>
                <wp:lineTo x="0" y="21186"/>
                <wp:lineTo x="20551" y="21186"/>
                <wp:lineTo x="20551"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pdf"/>
                    <pic:cNvPicPr/>
                  </pic:nvPicPr>
                  <pic:blipFill>
                    <a:blip r:embed="rId20">
                      <a:extLst>
                        <a:ext uri="{28A0092B-C50C-407E-A947-70E740481C1C}">
                          <a14:useLocalDpi xmlns:a14="http://schemas.microsoft.com/office/drawing/2010/main" val="0"/>
                        </a:ext>
                      </a:extLst>
                    </a:blip>
                    <a:stretch>
                      <a:fillRect/>
                    </a:stretch>
                  </pic:blipFill>
                  <pic:spPr>
                    <a:xfrm>
                      <a:off x="0" y="0"/>
                      <a:ext cx="640715" cy="828675"/>
                    </a:xfrm>
                    <a:prstGeom prst="rect">
                      <a:avLst/>
                    </a:prstGeom>
                  </pic:spPr>
                </pic:pic>
              </a:graphicData>
            </a:graphic>
            <wp14:sizeRelH relativeFrom="margin">
              <wp14:pctWidth>0</wp14:pctWidth>
            </wp14:sizeRelH>
            <wp14:sizeRelV relativeFrom="margin">
              <wp14:pctHeight>0</wp14:pctHeight>
            </wp14:sizeRelV>
          </wp:anchor>
        </w:drawing>
      </w:r>
      <w:r w:rsidR="0009124B">
        <w:rPr>
          <w:noProof/>
        </w:rPr>
        <mc:AlternateContent>
          <mc:Choice Requires="wpg">
            <w:drawing>
              <wp:anchor distT="0" distB="0" distL="114300" distR="114300" simplePos="1" relativeHeight="251668624" behindDoc="0" locked="0" layoutInCell="1" allowOverlap="1" wp14:anchorId="49CCFAE1" wp14:editId="0187A224">
                <wp:simplePos x="1071880" y="1764665"/>
                <wp:positionH relativeFrom="page">
                  <wp:posOffset>1071880</wp:posOffset>
                </wp:positionH>
                <wp:positionV relativeFrom="page">
                  <wp:posOffset>1764665</wp:posOffset>
                </wp:positionV>
                <wp:extent cx="3093720" cy="1203325"/>
                <wp:effectExtent l="0" t="0" r="0" b="0"/>
                <wp:wrapThrough wrapText="bothSides">
                  <wp:wrapPolygon edited="0">
                    <wp:start x="177" y="0"/>
                    <wp:lineTo x="177" y="20973"/>
                    <wp:lineTo x="21281" y="20973"/>
                    <wp:lineTo x="21281" y="0"/>
                    <wp:lineTo x="177" y="0"/>
                  </wp:wrapPolygon>
                </wp:wrapThrough>
                <wp:docPr id="14" name="Group 14"/>
                <wp:cNvGraphicFramePr/>
                <a:graphic xmlns:a="http://schemas.openxmlformats.org/drawingml/2006/main">
                  <a:graphicData uri="http://schemas.microsoft.com/office/word/2010/wordprocessingGroup">
                    <wpg:wgp>
                      <wpg:cNvGrpSpPr/>
                      <wpg:grpSpPr>
                        <a:xfrm>
                          <a:off x="0" y="0"/>
                          <a:ext cx="3093720" cy="1203325"/>
                          <a:chOff x="0" y="0"/>
                          <a:chExt cx="3093720" cy="1203325"/>
                        </a:xfrm>
                        <a:extLst>
                          <a:ext uri="{0CCBE362-F206-4b92-989A-16890622DB6E}">
                            <ma14:wrappingTextBoxFlag xmlns:ma14="http://schemas.microsoft.com/office/mac/drawingml/2011/main" val="1"/>
                          </a:ext>
                        </a:extLst>
                      </wpg:grpSpPr>
                      <wps:wsp>
                        <wps:cNvPr id="170" name="Text Box 170"/>
                        <wps:cNvSpPr txBox="1"/>
                        <wps:spPr>
                          <a:xfrm>
                            <a:off x="0" y="0"/>
                            <a:ext cx="3093720" cy="12033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2910840" cy="587375"/>
                          </a:xfrm>
                          <a:prstGeom prst="rect">
                            <a:avLst/>
                          </a:prstGeom>
                          <a:noFill/>
                          <a:ln>
                            <a:noFill/>
                          </a:ln>
                          <a:effectLst/>
                          <a:extLst>
                            <a:ext uri="{C572A759-6A51-4108-AA02-DFA0A04FC94B}">
                              <ma14:wrappingTextBoxFlag xmlns:ma14="http://schemas.microsoft.com/office/mac/drawingml/2011/main"/>
                            </a:ext>
                          </a:extLst>
                        </wps:spPr>
                        <wps:txbx id="25">
                          <w:txbxContent>
                            <w:p w14:paraId="11632C8F" w14:textId="77777777" w:rsidR="00E05427" w:rsidRPr="00B05CAD" w:rsidRDefault="00E05427">
                              <w:pPr>
                                <w:rPr>
                                  <w:color w:val="6A962B" w:themeColor="background2" w:themeShade="BF"/>
                                  <w:sz w:val="40"/>
                                  <w:szCs w:val="40"/>
                                </w:rPr>
                              </w:pPr>
                              <w:r w:rsidRPr="00B05CAD">
                                <w:rPr>
                                  <w:color w:val="6A962B" w:themeColor="background2" w:themeShade="BF"/>
                                  <w:sz w:val="40"/>
                                  <w:szCs w:val="40"/>
                                </w:rPr>
                                <w:t>Find us on Facebook under Kane County Water Conservancy District</w:t>
                              </w:r>
                            </w:p>
                            <w:p w14:paraId="24B129DD" w14:textId="77777777" w:rsidR="00E05427" w:rsidRDefault="00E05427">
                              <w:pPr>
                                <w:rPr>
                                  <w:sz w:val="48"/>
                                  <w:szCs w:val="48"/>
                                </w:rPr>
                              </w:pPr>
                            </w:p>
                            <w:p w14:paraId="3B9FDACD" w14:textId="77777777" w:rsidR="00E05427" w:rsidRPr="009D3412" w:rsidRDefault="00E05427">
                              <w:pPr>
                                <w:rPr>
                                  <w:sz w:val="48"/>
                                  <w:szCs w:val="48"/>
                                </w:rPr>
                              </w:pPr>
                              <w:r>
                                <w:rPr>
                                  <w:sz w:val="48"/>
                                  <w:szCs w:val="48"/>
                                </w:rPr>
                                <w:t xml:space="preserve">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631825"/>
                            <a:ext cx="2776220" cy="29464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50" style="position:absolute;margin-left:84.4pt;margin-top:138.95pt;width:243.6pt;height:94.75pt;z-index:251668624;mso-position-horizontal-relative:page;mso-position-vertical-relative:page" coordsize="3093720,1203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" mv:complextextbox="1">
                <v:shape id="Text Box 170" o:spid="_x0000_s1051" type="#_x0000_t202" style="position:absolute;width:3093720;height:1203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1UCxQAA&#10;ANwAAAAPAAAAZHJzL2Rvd25yZXYueG1sRI/NbsJADITvSH2HlSv1BptyKFHKgqCiVQ8g/nrgaGVN&#10;EpH1RtktCW+PD0jcbM145vN03rtaXakNlWcD76MEFHHubcWFgb/j9zAFFSKyxdozGbhRgPnsZTDF&#10;zPqO93Q9xEJJCIcMDZQxNpnWIS/JYRj5hli0s28dRlnbQtsWOwl3tR4nyYd2WLE0lNjQV0n55fDv&#10;DNC6d8dNOlnF7fL8k5zSXbe2hTFvr/3iE1SkPj7Nj+tfK/gTwZdnZAI9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VQLFAAAA3AAAAA8AAAAAAAAAAAAAAAAAlwIAAGRycy9k&#10;b3ducmV2LnhtbFBLBQYAAAAABAAEAPUAAACJAwAAAAA=&#10;" mv:complextextbox="1" filled="f" stroked="f"/>
                <v:shape id="Text Box 12" o:spid="_x0000_s1052" type="#_x0000_t202" style="position:absolute;left:91440;top:45720;width:2910840;height:587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w:p w14:paraId="11632C8F" w14:textId="77777777" w:rsidR="00E05427" w:rsidRPr="00B05CAD" w:rsidRDefault="00E05427">
                        <w:pPr>
                          <w:rPr>
                            <w:color w:val="6A962B" w:themeColor="background2" w:themeShade="BF"/>
                            <w:sz w:val="40"/>
                            <w:szCs w:val="40"/>
                          </w:rPr>
                        </w:pPr>
                        <w:r w:rsidRPr="00B05CAD">
                          <w:rPr>
                            <w:color w:val="6A962B" w:themeColor="background2" w:themeShade="BF"/>
                            <w:sz w:val="40"/>
                            <w:szCs w:val="40"/>
                          </w:rPr>
                          <w:t>Find us on Facebook under Kane County Water Conservancy District</w:t>
                        </w:r>
                      </w:p>
                      <w:p w14:paraId="24B129DD" w14:textId="77777777" w:rsidR="00E05427" w:rsidRDefault="00E05427">
                        <w:pPr>
                          <w:rPr>
                            <w:sz w:val="48"/>
                            <w:szCs w:val="48"/>
                          </w:rPr>
                        </w:pPr>
                      </w:p>
                      <w:p w14:paraId="3B9FDACD" w14:textId="77777777" w:rsidR="00E05427" w:rsidRPr="009D3412" w:rsidRDefault="00E05427">
                        <w:pPr>
                          <w:rPr>
                            <w:sz w:val="48"/>
                            <w:szCs w:val="48"/>
                          </w:rPr>
                        </w:pPr>
                        <w:r>
                          <w:rPr>
                            <w:sz w:val="48"/>
                            <w:szCs w:val="48"/>
                          </w:rPr>
                          <w:t xml:space="preserve">At </w:t>
                        </w:r>
                      </w:p>
                    </w:txbxContent>
                  </v:textbox>
                </v:shape>
                <v:shape id="Text Box 13" o:spid="_x0000_s1053" type="#_x0000_t202" style="position:absolute;left:91440;top:631825;width:2776220;height:294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690F9C">
        <w:rPr>
          <w:noProof/>
        </w:rPr>
        <mc:AlternateContent>
          <mc:Choice Requires="wps">
            <w:drawing>
              <wp:anchor distT="0" distB="0" distL="114300" distR="114300" simplePos="0" relativeHeight="251658316" behindDoc="0" locked="0" layoutInCell="1" allowOverlap="1" wp14:anchorId="70DF4489" wp14:editId="285EDD1E">
                <wp:simplePos x="0" y="0"/>
                <wp:positionH relativeFrom="page">
                  <wp:posOffset>3708400</wp:posOffset>
                </wp:positionH>
                <wp:positionV relativeFrom="page">
                  <wp:posOffset>925830</wp:posOffset>
                </wp:positionV>
                <wp:extent cx="3776345" cy="320040"/>
                <wp:effectExtent l="0" t="0" r="0" b="10160"/>
                <wp:wrapTight wrapText="bothSides">
                  <wp:wrapPolygon edited="0">
                    <wp:start x="145" y="0"/>
                    <wp:lineTo x="145" y="20571"/>
                    <wp:lineTo x="21357" y="20571"/>
                    <wp:lineTo x="21357" y="0"/>
                    <wp:lineTo x="145"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BAB50A" w14:textId="77777777" w:rsidR="00E05427" w:rsidRPr="00CA47DA" w:rsidRDefault="00E05427" w:rsidP="00C823E2">
                            <w:pPr>
                              <w:pStyle w:val="Heading2"/>
                              <w:jc w:val="center"/>
                            </w:pPr>
                            <w:r>
                              <w:t>What is new to the 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margin-left:292pt;margin-top:72.9pt;width:297.35pt;height:25.2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L71fgCAABY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" filled="f" stroked="f">
                <v:textbox inset=",0,,0">
                  <w:txbxContent>
                    <w:p w14:paraId="17BAB50A" w14:textId="77777777" w:rsidR="00E05427" w:rsidRPr="00CA47DA" w:rsidRDefault="00E05427" w:rsidP="00C823E2">
                      <w:pPr>
                        <w:pStyle w:val="Heading2"/>
                        <w:jc w:val="center"/>
                      </w:pPr>
                      <w:r>
                        <w:t>What is new to the website?</w:t>
                      </w:r>
                    </w:p>
                  </w:txbxContent>
                </v:textbox>
                <w10:wrap type="tight" anchorx="page" anchory="page"/>
              </v:shape>
            </w:pict>
          </mc:Fallback>
        </mc:AlternateContent>
      </w:r>
      <w:r w:rsidR="0009124B">
        <w:rPr>
          <w:noProof/>
        </w:rPr>
        <mc:AlternateContent>
          <mc:Choice Requires="wpg">
            <w:drawing>
              <wp:anchor distT="0" distB="0" distL="114300" distR="114300" simplePos="1" relativeHeight="251658317" behindDoc="0" locked="0" layoutInCell="1" allowOverlap="1" wp14:anchorId="13D91CEE" wp14:editId="5A559812">
                <wp:simplePos x="4028440" y="1405255"/>
                <wp:positionH relativeFrom="page">
                  <wp:posOffset>4028440</wp:posOffset>
                </wp:positionH>
                <wp:positionV relativeFrom="page">
                  <wp:posOffset>1405255</wp:posOffset>
                </wp:positionV>
                <wp:extent cx="3021965" cy="1384935"/>
                <wp:effectExtent l="0" t="0" r="0" b="12065"/>
                <wp:wrapThrough wrapText="bothSides">
                  <wp:wrapPolygon edited="0">
                    <wp:start x="182" y="0"/>
                    <wp:lineTo x="182" y="21392"/>
                    <wp:lineTo x="21241" y="21392"/>
                    <wp:lineTo x="21241" y="0"/>
                    <wp:lineTo x="182" y="0"/>
                  </wp:wrapPolygon>
                </wp:wrapThrough>
                <wp:docPr id="11" name="Group 11"/>
                <wp:cNvGraphicFramePr/>
                <a:graphic xmlns:a="http://schemas.openxmlformats.org/drawingml/2006/main">
                  <a:graphicData uri="http://schemas.microsoft.com/office/word/2010/wordprocessingGroup">
                    <wpg:wgp>
                      <wpg:cNvGrpSpPr/>
                      <wpg:grpSpPr>
                        <a:xfrm>
                          <a:off x="0" y="0"/>
                          <a:ext cx="3021965" cy="1384935"/>
                          <a:chOff x="0" y="0"/>
                          <a:chExt cx="3021965" cy="1384935"/>
                        </a:xfrm>
                        <a:extLst>
                          <a:ext uri="{0CCBE362-F206-4b92-989A-16890622DB6E}">
                            <ma14:wrappingTextBoxFlag xmlns:ma14="http://schemas.microsoft.com/office/mac/drawingml/2011/main" val="1"/>
                          </a:ext>
                        </a:extLst>
                      </wpg:grpSpPr>
                      <wps:wsp>
                        <wps:cNvPr id="137" name="Text Box 48"/>
                        <wps:cNvSpPr txBox="1">
                          <a:spLocks noChangeArrowheads="1"/>
                        </wps:cNvSpPr>
                        <wps:spPr bwMode="auto">
                          <a:xfrm>
                            <a:off x="0" y="0"/>
                            <a:ext cx="3021965" cy="138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2839085" cy="288290"/>
                          </a:xfrm>
                          <a:prstGeom prst="rect">
                            <a:avLst/>
                          </a:prstGeom>
                          <a:noFill/>
                          <a:ln>
                            <a:noFill/>
                          </a:ln>
                          <a:effectLst/>
                          <a:extLst>
                            <a:ext uri="{C572A759-6A51-4108-AA02-DFA0A04FC94B}">
                              <ma14:wrappingTextBoxFlag xmlns:ma14="http://schemas.microsoft.com/office/mac/drawingml/2011/main"/>
                            </a:ext>
                          </a:extLst>
                        </wps:spPr>
                        <wps:txbx id="27">
                          <w:txbxContent>
                            <w:p w14:paraId="3895F07C" w14:textId="33B4F0ED" w:rsidR="00E05427" w:rsidRPr="00301EB5" w:rsidRDefault="00E05427" w:rsidP="00690F9C">
                              <w:pPr>
                                <w:pStyle w:val="BodyText"/>
                                <w:jc w:val="center"/>
                              </w:pPr>
                              <w:r w:rsidRPr="00301EB5">
                                <w:t>Consumer Confidence Reports</w:t>
                              </w:r>
                            </w:p>
                            <w:p w14:paraId="6B37A3AE" w14:textId="3F8B8399" w:rsidR="00E05427" w:rsidRPr="00301EB5" w:rsidRDefault="00E05427" w:rsidP="00690F9C">
                              <w:pPr>
                                <w:pStyle w:val="BodyText"/>
                                <w:jc w:val="center"/>
                              </w:pPr>
                              <w:r w:rsidRPr="00301EB5">
                                <w:t>2014 Audit</w:t>
                              </w:r>
                            </w:p>
                            <w:p w14:paraId="508F33DC" w14:textId="77777777" w:rsidR="00E05427" w:rsidRPr="00301EB5" w:rsidRDefault="00E05427" w:rsidP="00690F9C">
                              <w:pPr>
                                <w:pStyle w:val="BodyText"/>
                                <w:jc w:val="center"/>
                              </w:pPr>
                              <w:r w:rsidRPr="00301EB5">
                                <w:t>Minutes from board meetings</w:t>
                              </w:r>
                            </w:p>
                            <w:p w14:paraId="20C55D42" w14:textId="664453B4" w:rsidR="00E05427" w:rsidRPr="00301EB5" w:rsidRDefault="00E05427" w:rsidP="00690F9C">
                              <w:pPr>
                                <w:pStyle w:val="BodyText"/>
                                <w:jc w:val="center"/>
                              </w:pPr>
                              <w:r w:rsidRPr="00301EB5">
                                <w:t>Newsletter</w:t>
                              </w:r>
                            </w:p>
                            <w:p w14:paraId="4E977AC0" w14:textId="77777777" w:rsidR="00E05427" w:rsidRDefault="00E05427" w:rsidP="007C1373">
                              <w:pPr>
                                <w:pStyle w:val="BodyText"/>
                              </w:pPr>
                              <w:r>
                                <w:t xml:space="preserve"> </w:t>
                              </w:r>
                            </w:p>
                            <w:p w14:paraId="244D066C" w14:textId="77777777" w:rsidR="00E05427" w:rsidRPr="00CA47DA" w:rsidRDefault="00E05427" w:rsidP="007C1373">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205740" y="287020"/>
                            <a:ext cx="2724785" cy="28892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205740" y="574675"/>
                            <a:ext cx="2724785" cy="28829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05740" y="861695"/>
                            <a:ext cx="2724785" cy="288925"/>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55" style="position:absolute;margin-left:317.2pt;margin-top:110.65pt;width:237.95pt;height:109.05pt;z-index:251658317;mso-position-horizontal-relative:page;mso-position-vertical-relative:page" coordsize="3021965,1384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" mv:complextextbox="1">
                <v:shape id="Text Box 48" o:spid="_x0000_s1056" type="#_x0000_t202" style="position:absolute;width:3021965;height:1384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gwwAA&#10;ANwAAAAPAAAAZHJzL2Rvd25yZXYueG1sRE9Na8JAEL0L/Q/LFLyZjRVqia4SCoEKCmrF85gdk2B2&#10;NsluNfbXdwuCt3m8z5kve1OLK3WusqxgHMUgiHOrKy4UHL6z0QcI55E11pZJwZ0cLBcvgzkm2t54&#10;R9e9L0QIYZeggtL7JpHS5SUZdJFtiAN3tp1BH2BXSN3hLYSbWr7F8bs0WHFoKLGhz5Lyy/7HKNhs&#10;T+3vKnamTn2WTdNtuz4fW6WGr306A+Gp90/xw/2lw/zJF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gwwAAANwAAAAPAAAAAAAAAAAAAAAAAJcCAABkcnMvZG93&#10;bnJldi54bWxQSwUGAAAAAAQABAD1AAAAhwMAAAAA&#10;" mv:complextextbox="1" filled="f" stroked="f">
                  <v:textbox inset=",0,,0"/>
                </v:shape>
                <v:shape id="_x0000_s1057" type="#_x0000_t202" style="position:absolute;left:91440;width:283908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58" inset="0,0,0,0">
                    <w:txbxContent>
                      <w:p w14:paraId="3895F07C" w14:textId="33B4F0ED" w:rsidR="00E05427" w:rsidRPr="00301EB5" w:rsidRDefault="00E05427" w:rsidP="00690F9C">
                        <w:pPr>
                          <w:pStyle w:val="BodyText"/>
                          <w:jc w:val="center"/>
                        </w:pPr>
                        <w:r w:rsidRPr="00301EB5">
                          <w:t>Consumer Confidence Reports</w:t>
                        </w:r>
                      </w:p>
                      <w:p w14:paraId="6B37A3AE" w14:textId="3F8B8399" w:rsidR="00E05427" w:rsidRPr="00301EB5" w:rsidRDefault="00E05427" w:rsidP="00690F9C">
                        <w:pPr>
                          <w:pStyle w:val="BodyText"/>
                          <w:jc w:val="center"/>
                        </w:pPr>
                        <w:r w:rsidRPr="00301EB5">
                          <w:t>2014 Audit</w:t>
                        </w:r>
                      </w:p>
                      <w:p w14:paraId="508F33DC" w14:textId="77777777" w:rsidR="00E05427" w:rsidRPr="00301EB5" w:rsidRDefault="00E05427" w:rsidP="00690F9C">
                        <w:pPr>
                          <w:pStyle w:val="BodyText"/>
                          <w:jc w:val="center"/>
                        </w:pPr>
                        <w:r w:rsidRPr="00301EB5">
                          <w:t>Minutes from board meetings</w:t>
                        </w:r>
                      </w:p>
                      <w:p w14:paraId="20C55D42" w14:textId="664453B4" w:rsidR="00E05427" w:rsidRPr="00301EB5" w:rsidRDefault="00E05427" w:rsidP="00690F9C">
                        <w:pPr>
                          <w:pStyle w:val="BodyText"/>
                          <w:jc w:val="center"/>
                        </w:pPr>
                        <w:r w:rsidRPr="00301EB5">
                          <w:t>Newsletter</w:t>
                        </w:r>
                      </w:p>
                      <w:p w14:paraId="4E977AC0" w14:textId="77777777" w:rsidR="00E05427" w:rsidRDefault="00E05427" w:rsidP="007C1373">
                        <w:pPr>
                          <w:pStyle w:val="BodyText"/>
                        </w:pPr>
                        <w:r>
                          <w:t xml:space="preserve"> </w:t>
                        </w:r>
                      </w:p>
                      <w:p w14:paraId="244D066C" w14:textId="77777777" w:rsidR="00E05427" w:rsidRPr="00CA47DA" w:rsidRDefault="00E05427" w:rsidP="007C1373">
                        <w:pPr>
                          <w:pStyle w:val="BodyText"/>
                        </w:pPr>
                      </w:p>
                    </w:txbxContent>
                  </v:textbox>
                </v:shape>
                <v:shape id="_x0000_s1058" type="#_x0000_t202" style="position:absolute;left:205740;top:287020;width:272478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59" inset="0,0,0,0">
                    <w:txbxContent/>
                  </v:textbox>
                </v:shape>
                <v:shape id="_x0000_s1059" type="#_x0000_t202" style="position:absolute;left:205740;top:574675;width:2724785;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_x0000_s1060" inset="0,0,0,0">
                    <w:txbxContent/>
                  </v:textbox>
                </v:shape>
                <v:shape id="_x0000_s1060" type="#_x0000_t202" style="position:absolute;left:205740;top:861695;width:2724785;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v:textbox>
                </v:shape>
                <w10:wrap type="through" anchorx="page" anchory="page"/>
              </v:group>
            </w:pict>
          </mc:Fallback>
        </mc:AlternateContent>
      </w:r>
    </w:p>
    <w:p w14:paraId="274973B4" w14:textId="2D813627" w:rsidR="007C1373" w:rsidRDefault="007C1373"/>
    <w:sectPr w:rsidR="007C1373" w:rsidSect="007C1373">
      <w:headerReference w:type="default" r:id="rId21"/>
      <w:footerReference w:type="default" r:id="rId22"/>
      <w:headerReference w:type="first" r:id="rId23"/>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4AF20" w14:textId="77777777" w:rsidR="0009124B" w:rsidRDefault="0009124B">
      <w:r>
        <w:separator/>
      </w:r>
    </w:p>
  </w:endnote>
  <w:endnote w:type="continuationSeparator" w:id="0">
    <w:p w14:paraId="41D07C2D" w14:textId="77777777" w:rsidR="0009124B" w:rsidRDefault="0009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F628C" w14:textId="77777777" w:rsidR="00E05427" w:rsidRDefault="00E05427">
    <w:pPr>
      <w:pStyle w:val="Footer"/>
    </w:pPr>
    <w:r>
      <w:rPr>
        <w:noProof/>
      </w:rPr>
      <mc:AlternateContent>
        <mc:Choice Requires="wps">
          <w:drawing>
            <wp:anchor distT="0" distB="0" distL="114300" distR="114300" simplePos="0" relativeHeight="251658265" behindDoc="0" locked="0" layoutInCell="1" allowOverlap="1" wp14:anchorId="7550B336" wp14:editId="33F808DE">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1154" w14:textId="77777777" w:rsidR="00E05427" w:rsidRDefault="00E05427" w:rsidP="007C1373">
                          <w:pPr>
                            <w:pStyle w:val="Page"/>
                          </w:pPr>
                          <w:r>
                            <w:fldChar w:fldCharType="begin"/>
                          </w:r>
                          <w:r>
                            <w:instrText xml:space="preserve"> page </w:instrText>
                          </w:r>
                          <w:r>
                            <w:fldChar w:fldCharType="separate"/>
                          </w:r>
                          <w:r w:rsidR="0009124B">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2"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99cr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41ji2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CAX31yswIAALEFAAAO&#10;AAAAAAAAAAAAAAAAACwCAABkcnMvZTJvRG9jLnhtbFBLAQItABQABgAIAAAAIQAe2t5G3wAAAA0B&#10;AAAPAAAAAAAAAAAAAAAAAAsFAABkcnMvZG93bnJldi54bWxQSwUGAAAAAAQABADzAAAAFwYAAAAA&#10;" filled="f" stroked="f">
              <v:textbox inset="0,0,0,0">
                <w:txbxContent>
                  <w:p w14:paraId="64FE1154" w14:textId="77777777" w:rsidR="00E05427" w:rsidRDefault="00E05427" w:rsidP="007C1373">
                    <w:pPr>
                      <w:pStyle w:val="Page"/>
                    </w:pPr>
                    <w:r>
                      <w:fldChar w:fldCharType="begin"/>
                    </w:r>
                    <w:r>
                      <w:instrText xml:space="preserve"> page </w:instrText>
                    </w:r>
                    <w:r>
                      <w:fldChar w:fldCharType="separate"/>
                    </w:r>
                    <w:r w:rsidR="0009124B">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2650" w14:textId="77777777" w:rsidR="00E05427" w:rsidRDefault="00E05427">
    <w:pPr>
      <w:pStyle w:val="Footer"/>
    </w:pPr>
    <w:r>
      <w:rPr>
        <w:noProof/>
      </w:rPr>
      <w:drawing>
        <wp:anchor distT="0" distB="0" distL="114300" distR="114300" simplePos="0" relativeHeight="251658223" behindDoc="0" locked="0" layoutInCell="1" allowOverlap="1" wp14:anchorId="3940D584" wp14:editId="074BFF20">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16400" w14:textId="77777777" w:rsidR="00E05427" w:rsidRDefault="00E054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D471B" w14:textId="77777777" w:rsidR="0009124B" w:rsidRDefault="0009124B">
      <w:r>
        <w:separator/>
      </w:r>
    </w:p>
  </w:footnote>
  <w:footnote w:type="continuationSeparator" w:id="0">
    <w:p w14:paraId="00ADD8FC" w14:textId="77777777" w:rsidR="0009124B" w:rsidRDefault="000912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7B335" w14:textId="28462008" w:rsidR="00E05427" w:rsidRDefault="00E05427">
    <w:pPr>
      <w:pStyle w:val="Header"/>
    </w:pPr>
    <w:r>
      <w:rPr>
        <w:noProof/>
      </w:rPr>
      <mc:AlternateContent>
        <mc:Choice Requires="wpg">
          <w:drawing>
            <wp:anchor distT="0" distB="0" distL="114300" distR="114300" simplePos="0" relativeHeight="251658215" behindDoc="0" locked="0" layoutInCell="1" allowOverlap="1" wp14:anchorId="61D9D822" wp14:editId="7D45737A">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7" behindDoc="0" locked="0" layoutInCell="1" allowOverlap="1" wp14:anchorId="6EDE2F84" wp14:editId="25478DE0">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8F484C" w14:textId="77777777" w:rsidR="00E05427" w:rsidRDefault="00E05427" w:rsidP="007C1373">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1"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" filled="f" stroked="f">
              <v:stroke o:forcedash="t"/>
              <v:textbox inset=",0,,0">
                <w:txbxContent>
                  <w:p w14:paraId="1A8F484C" w14:textId="77777777" w:rsidR="00E05427" w:rsidRDefault="00E05427" w:rsidP="007C1373">
                    <w:pPr>
                      <w:pStyle w:val="Header-Right"/>
                    </w:pPr>
                    <w:r>
                      <w:t>Spring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9520D" w14:textId="77777777" w:rsidR="00E05427" w:rsidRDefault="00E05427">
    <w:pPr>
      <w:pStyle w:val="Header"/>
    </w:pPr>
    <w:r>
      <w:rPr>
        <w:noProof/>
      </w:rPr>
      <mc:AlternateContent>
        <mc:Choice Requires="wps">
          <w:drawing>
            <wp:anchor distT="0" distB="0" distL="114300" distR="114300" simplePos="0" relativeHeight="251658211" behindDoc="0" locked="0" layoutInCell="1" allowOverlap="1" wp14:anchorId="4D78F601" wp14:editId="34825789">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0764EE14" wp14:editId="460E176F">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25A5D092" wp14:editId="653F434F">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47061879" wp14:editId="4FE5AD94">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408C3" w14:textId="3D670212" w:rsidR="00E05427" w:rsidRDefault="00E0542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9CEAE" w14:textId="77777777" w:rsidR="00E05427" w:rsidRDefault="00E05427">
    <w:pPr>
      <w:pStyle w:val="Header"/>
    </w:pPr>
    <w:r>
      <w:rPr>
        <w:noProof/>
      </w:rPr>
      <mc:AlternateContent>
        <mc:Choice Requires="wpg">
          <w:drawing>
            <wp:anchor distT="0" distB="0" distL="114300" distR="114300" simplePos="0" relativeHeight="251658244" behindDoc="0" locked="0" layoutInCell="1" allowOverlap="1" wp14:anchorId="7288F3D3" wp14:editId="0AFED201">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8"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qA/hyAwAAKA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EqwZwsIAQAAEwIAABMAAAAAAAAAAAAAAAAAAAAA&#10;AFtDb250ZW50X1R5cGVzXS54bWxQSwECLQAUAAYACAAAACEAI7Jq4dcAAACUAQAACwAAAAAAAAAA&#10;AAAAAAA5AQAAX3JlbHMvLnJlbHNQSwECLQAUAAYACAAAACEAWioD+HIDAAAoCwAADgAAAAAAAAAA&#10;AAAAAAA5AgAAZHJzL2Uyb0RvYy54bWxQSwECLQAUAAYACAAAACEAbhpSnc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5&#10;jx6/AAAA2gAAAA8AAABkcnMvZG93bnJldi54bWxET89rwjAUvg/8H8ITvK2pQ8ZWG0UUYWy72M77&#10;I3m2pc1LSaLW/345DHb8+H6X28kO4kY+dI4VLLMcBLF2puNGwU99fH4DESKywcExKXhQgO1m9lRi&#10;YdydT3SrYiNSCIcCFbQxjoWUQbdkMWRuJE7cxXmLMUHfSOPxnsLtIF/y/FVa7Dg1tDjSviXdV1er&#10;4Pt66P1Kn/qze6+/vDlXn/XxodRiPu3WICJN8V/85/4wCtLWdCXdALn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DeY8evwAAANoAAAAPAAAAAAAAAAAAAAAAAJwCAABkcnMv&#10;ZG93bnJldi54bWxQSwUGAAAAAAQABAD3AAAAiAM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f&#10;RSHFAAAA2gAAAA8AAABkcnMvZG93bnJldi54bWxEj0+LwjAUxO/CfofwFryIpnoQtxplEUQPIvin&#10;rN4ezbMt27zUJmrdT28WBI/DzPyGmcwaU4ob1a6wrKDfi0AQp1YXnCk47BfdEQjnkTWWlknBgxzM&#10;ph+tCcba3nlLt53PRICwi1FB7n0VS+nSnAy6nq2Ig3e2tUEfZJ1JXeM9wE0pB1E0lAYLDgs5VjTP&#10;Kf3dXY2CZXIxZZG4n1PnkJ2O2806Gv2tlWp/Nt9jEJ4a/w6/2iut4Av+r4QbIK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n0UhxQAAANoAAAAPAAAAAAAAAAAAAAAAAJwC&#10;AABkcnMvZG93bnJldi54bWxQSwUGAAAAAAQABAD3AAAAjgM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9835B51"/>
    <w:multiLevelType w:val="hybridMultilevel"/>
    <w:tmpl w:val="F3E8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B97978"/>
    <w:rsid w:val="000840E9"/>
    <w:rsid w:val="0009124B"/>
    <w:rsid w:val="000E6544"/>
    <w:rsid w:val="00103424"/>
    <w:rsid w:val="0016189F"/>
    <w:rsid w:val="001C2384"/>
    <w:rsid w:val="002129D1"/>
    <w:rsid w:val="002333D0"/>
    <w:rsid w:val="002530EE"/>
    <w:rsid w:val="00290F23"/>
    <w:rsid w:val="00295183"/>
    <w:rsid w:val="002F3AFF"/>
    <w:rsid w:val="00301EB5"/>
    <w:rsid w:val="00307E72"/>
    <w:rsid w:val="0032007F"/>
    <w:rsid w:val="0032341B"/>
    <w:rsid w:val="00356CCC"/>
    <w:rsid w:val="003A60A6"/>
    <w:rsid w:val="003B3A13"/>
    <w:rsid w:val="003C118D"/>
    <w:rsid w:val="004259F0"/>
    <w:rsid w:val="004D2A22"/>
    <w:rsid w:val="005208EB"/>
    <w:rsid w:val="00540CC4"/>
    <w:rsid w:val="00572AA8"/>
    <w:rsid w:val="005956D2"/>
    <w:rsid w:val="00690F9C"/>
    <w:rsid w:val="00696EB4"/>
    <w:rsid w:val="006B06C5"/>
    <w:rsid w:val="006E7EC7"/>
    <w:rsid w:val="006F2081"/>
    <w:rsid w:val="00706987"/>
    <w:rsid w:val="00750EFE"/>
    <w:rsid w:val="00755A67"/>
    <w:rsid w:val="0078454B"/>
    <w:rsid w:val="007C0069"/>
    <w:rsid w:val="007C1373"/>
    <w:rsid w:val="00810AAF"/>
    <w:rsid w:val="0085025B"/>
    <w:rsid w:val="008A3252"/>
    <w:rsid w:val="00910E17"/>
    <w:rsid w:val="00981D3C"/>
    <w:rsid w:val="009A535E"/>
    <w:rsid w:val="009B4F14"/>
    <w:rsid w:val="009D3412"/>
    <w:rsid w:val="00A213BC"/>
    <w:rsid w:val="00A2199D"/>
    <w:rsid w:val="00A75774"/>
    <w:rsid w:val="00B05CAD"/>
    <w:rsid w:val="00B332D0"/>
    <w:rsid w:val="00B41363"/>
    <w:rsid w:val="00B97978"/>
    <w:rsid w:val="00BA6AC3"/>
    <w:rsid w:val="00BB6CE2"/>
    <w:rsid w:val="00C10438"/>
    <w:rsid w:val="00C33E2A"/>
    <w:rsid w:val="00C453C1"/>
    <w:rsid w:val="00C823E2"/>
    <w:rsid w:val="00C8516E"/>
    <w:rsid w:val="00C92BC1"/>
    <w:rsid w:val="00C97488"/>
    <w:rsid w:val="00CA2C54"/>
    <w:rsid w:val="00CB2A54"/>
    <w:rsid w:val="00CB2F8C"/>
    <w:rsid w:val="00CF01A2"/>
    <w:rsid w:val="00D2565B"/>
    <w:rsid w:val="00D42655"/>
    <w:rsid w:val="00D6665E"/>
    <w:rsid w:val="00D74132"/>
    <w:rsid w:val="00D81C45"/>
    <w:rsid w:val="00DA12AC"/>
    <w:rsid w:val="00DC0946"/>
    <w:rsid w:val="00DE0A6F"/>
    <w:rsid w:val="00E05427"/>
    <w:rsid w:val="00E8054E"/>
    <w:rsid w:val="00ED16C0"/>
    <w:rsid w:val="00FC7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3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rsid w:val="00750EFE"/>
    <w:pPr>
      <w:ind w:left="720"/>
      <w:contextualSpacing/>
    </w:pPr>
  </w:style>
  <w:style w:type="character" w:styleId="Hyperlink">
    <w:name w:val="Hyperlink"/>
    <w:basedOn w:val="DefaultParagraphFont"/>
    <w:rsid w:val="00E05427"/>
    <w:rPr>
      <w:color w:val="61994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ListParagraph">
    <w:name w:val="List Paragraph"/>
    <w:basedOn w:val="Normal"/>
    <w:rsid w:val="00750EFE"/>
    <w:pPr>
      <w:ind w:left="720"/>
      <w:contextualSpacing/>
    </w:pPr>
  </w:style>
  <w:style w:type="character" w:styleId="Hyperlink">
    <w:name w:val="Hyperlink"/>
    <w:basedOn w:val="DefaultParagraphFont"/>
    <w:rsid w:val="00E05427"/>
    <w:rPr>
      <w:color w:val="61994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mailto:kcwcd@kanab.net" TargetMode="External"/><Relationship Id="rId15" Type="http://schemas.openxmlformats.org/officeDocument/2006/relationships/hyperlink" Target="mailto:kcwcd@kanab.net" TargetMode="External"/><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1" Type="http://schemas.openxmlformats.org/officeDocument/2006/relationships/image" Target="media/image10.png"/><Relationship Id="rId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1</TotalTime>
  <Pages>3</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Kelly Brown</cp:lastModifiedBy>
  <cp:revision>3</cp:revision>
  <cp:lastPrinted>2007-09-21T23:54:00Z</cp:lastPrinted>
  <dcterms:created xsi:type="dcterms:W3CDTF">2015-03-10T22:43:00Z</dcterms:created>
  <dcterms:modified xsi:type="dcterms:W3CDTF">2015-03-10T22:47:00Z</dcterms:modified>
  <cp:category/>
</cp:coreProperties>
</file>